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E5698" w14:textId="0526B256" w:rsidR="00C7286A" w:rsidRPr="00D7291F" w:rsidRDefault="00655DDD" w:rsidP="00593EA0">
      <w:pPr>
        <w:pStyle w:val="Heading1"/>
        <w:jc w:val="center"/>
        <w:rPr>
          <w:i/>
          <w:iCs/>
          <w:sz w:val="28"/>
          <w:szCs w:val="24"/>
        </w:rPr>
      </w:pPr>
      <w:bookmarkStart w:id="0" w:name="_Hlk519522777"/>
      <w:bookmarkEnd w:id="0"/>
      <w:r w:rsidRPr="00D7291F">
        <w:rPr>
          <w:i/>
          <w:iCs/>
          <w:sz w:val="28"/>
          <w:szCs w:val="24"/>
        </w:rPr>
        <w:t>Tomorrow’s Leaders Application</w:t>
      </w:r>
    </w:p>
    <w:p w14:paraId="5A2753D3" w14:textId="4AE39197" w:rsidR="00B04946" w:rsidRPr="00E8780B" w:rsidRDefault="00B04946" w:rsidP="005F5278">
      <w:pPr>
        <w:jc w:val="center"/>
      </w:pPr>
      <w:r>
        <w:rPr>
          <w:noProof/>
        </w:rPr>
        <w:drawing>
          <wp:inline distT="0" distB="0" distL="0" distR="0" wp14:anchorId="283E38B9" wp14:editId="4A6CBBEF">
            <wp:extent cx="1645920" cy="1645920"/>
            <wp:effectExtent l="0" t="0" r="0" b="0"/>
            <wp:docPr id="1021113303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5920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380CB6" w14:textId="46E61F12" w:rsidR="00B04946" w:rsidRPr="00D7451A" w:rsidRDefault="00B04946" w:rsidP="00F27BE0">
      <w:pPr>
        <w:rPr>
          <w:rFonts w:cstheme="minorHAnsi"/>
          <w:b/>
        </w:rPr>
      </w:pPr>
      <w:r w:rsidRPr="00D7451A">
        <w:rPr>
          <w:rFonts w:cstheme="minorHAnsi"/>
          <w:b/>
        </w:rPr>
        <w:t>PROGRAM CONSENT</w:t>
      </w:r>
    </w:p>
    <w:p w14:paraId="0C1D1BA2" w14:textId="21F528A8" w:rsidR="00B04946" w:rsidRPr="00D7451A" w:rsidRDefault="00B04946" w:rsidP="00F27BE0">
      <w:pPr>
        <w:rPr>
          <w:rFonts w:cstheme="minorHAnsi"/>
        </w:rPr>
      </w:pPr>
      <w:r w:rsidRPr="00D7451A">
        <w:rPr>
          <w:rFonts w:cstheme="minorHAnsi"/>
        </w:rPr>
        <w:t>To successfully complete the Tomorrow’s Leaders program, students must meet several requirements, including:</w:t>
      </w:r>
    </w:p>
    <w:p w14:paraId="53B9C3A2" w14:textId="558947D7" w:rsidR="00B04946" w:rsidRPr="00D7451A" w:rsidRDefault="00B04946" w:rsidP="7F268089">
      <w:pPr>
        <w:pStyle w:val="ListParagraph"/>
        <w:numPr>
          <w:ilvl w:val="0"/>
          <w:numId w:val="20"/>
        </w:numPr>
      </w:pPr>
      <w:r w:rsidRPr="7F268089">
        <w:rPr>
          <w:snapToGrid w:val="0"/>
        </w:rPr>
        <w:t xml:space="preserve">Mandatory attendance at the orientation, all </w:t>
      </w:r>
      <w:r w:rsidRPr="7F268089">
        <w:t>seminars</w:t>
      </w:r>
      <w:r w:rsidR="76756184" w:rsidRPr="7F268089">
        <w:t>,</w:t>
      </w:r>
      <w:r w:rsidRPr="7F268089">
        <w:t xml:space="preserve"> and the mandatory graduation.</w:t>
      </w:r>
      <w:r w:rsidR="00F04A7A" w:rsidRPr="7F268089">
        <w:t xml:space="preserve"> </w:t>
      </w:r>
    </w:p>
    <w:p w14:paraId="09D3AA4F" w14:textId="7A93EDFB" w:rsidR="002462C1" w:rsidRPr="002462C1" w:rsidRDefault="00B04946" w:rsidP="002462C1">
      <w:pPr>
        <w:pStyle w:val="ListParagraph"/>
        <w:numPr>
          <w:ilvl w:val="0"/>
          <w:numId w:val="20"/>
        </w:numPr>
        <w:rPr>
          <w:snapToGrid w:val="0"/>
        </w:rPr>
      </w:pPr>
      <w:r w:rsidRPr="002462C1">
        <w:rPr>
          <w:snapToGrid w:val="0"/>
        </w:rPr>
        <w:t xml:space="preserve">Completion of </w:t>
      </w:r>
      <w:r w:rsidR="002462C1" w:rsidRPr="002462C1">
        <w:rPr>
          <w:snapToGrid w:val="0"/>
        </w:rPr>
        <w:t xml:space="preserve">group project on </w:t>
      </w:r>
      <w:r w:rsidR="002462C1">
        <w:rPr>
          <w:snapToGrid w:val="0"/>
        </w:rPr>
        <w:t>an</w:t>
      </w:r>
      <w:r w:rsidR="002462C1" w:rsidRPr="002462C1">
        <w:rPr>
          <w:snapToGrid w:val="0"/>
        </w:rPr>
        <w:t xml:space="preserve"> assigned topic. </w:t>
      </w:r>
    </w:p>
    <w:p w14:paraId="03ABFAD6" w14:textId="12DB410A" w:rsidR="00B04946" w:rsidRPr="002462C1" w:rsidRDefault="12F31819" w:rsidP="7F268089">
      <w:pPr>
        <w:pStyle w:val="ListParagraph"/>
        <w:numPr>
          <w:ilvl w:val="0"/>
          <w:numId w:val="20"/>
        </w:numPr>
      </w:pPr>
      <w:r w:rsidRPr="7F268089">
        <w:t>Submission</w:t>
      </w:r>
      <w:r w:rsidR="00B04946" w:rsidRPr="7F268089">
        <w:t xml:space="preserve"> of post-seminar </w:t>
      </w:r>
      <w:r w:rsidR="002462C1" w:rsidRPr="7F268089">
        <w:t>feedback</w:t>
      </w:r>
      <w:r w:rsidR="00B04946" w:rsidRPr="7F268089">
        <w:t xml:space="preserve"> forms </w:t>
      </w:r>
      <w:r w:rsidR="002462C1" w:rsidRPr="7F268089">
        <w:t>and pre/post program evaluation</w:t>
      </w:r>
      <w:r w:rsidR="75F8F910" w:rsidRPr="7F268089">
        <w:t>.</w:t>
      </w:r>
    </w:p>
    <w:p w14:paraId="77C2883B" w14:textId="7086F258" w:rsidR="00B04946" w:rsidRPr="00D7451A" w:rsidRDefault="00B04946" w:rsidP="7F268089">
      <w:pPr>
        <w:rPr>
          <w:snapToGrid w:val="0"/>
        </w:rPr>
      </w:pPr>
      <w:r w:rsidRPr="7F268089">
        <w:rPr>
          <w:snapToGrid w:val="0"/>
        </w:rPr>
        <w:t xml:space="preserve">Students must also </w:t>
      </w:r>
      <w:r w:rsidRPr="7F268089">
        <w:rPr>
          <w:snapToGrid w:val="0"/>
          <w:u w:val="single"/>
        </w:rPr>
        <w:t>arrange their own transportation</w:t>
      </w:r>
      <w:r w:rsidRPr="7F268089">
        <w:rPr>
          <w:snapToGrid w:val="0"/>
        </w:rPr>
        <w:t xml:space="preserve"> to and from each seminar’s starting location</w:t>
      </w:r>
      <w:r w:rsidRPr="7F268089">
        <w:t xml:space="preserve"> (point-to-point transportation during seminars will be provided on a Volusia County School District bus or charter bus).</w:t>
      </w:r>
    </w:p>
    <w:p w14:paraId="62AD06F5" w14:textId="6658CF07" w:rsidR="00B04946" w:rsidRPr="00D7451A" w:rsidRDefault="00B04946" w:rsidP="7F26808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</w:pPr>
      <w:r w:rsidRPr="7F268089">
        <w:rPr>
          <w:snapToGrid w:val="0"/>
        </w:rPr>
        <w:t xml:space="preserve">The seminars will be held during school hours </w:t>
      </w:r>
      <w:r w:rsidR="15EEC9B6" w:rsidRPr="7F268089">
        <w:t xml:space="preserve">for six total days between the </w:t>
      </w:r>
      <w:proofErr w:type="gramStart"/>
      <w:r w:rsidR="15EEC9B6" w:rsidRPr="7F268089">
        <w:t>month</w:t>
      </w:r>
      <w:proofErr w:type="gramEnd"/>
      <w:r w:rsidR="15EEC9B6" w:rsidRPr="7F268089">
        <w:t xml:space="preserve"> of </w:t>
      </w:r>
      <w:r w:rsidRPr="7F268089">
        <w:t xml:space="preserve">November </w:t>
      </w:r>
      <w:r w:rsidR="60A93382" w:rsidRPr="7F268089">
        <w:t xml:space="preserve">- </w:t>
      </w:r>
      <w:r w:rsidR="00783BF1" w:rsidRPr="7F268089">
        <w:t>March</w:t>
      </w:r>
      <w:r w:rsidRPr="7F268089">
        <w:t xml:space="preserve">. </w:t>
      </w:r>
      <w:proofErr w:type="gramStart"/>
      <w:r w:rsidRPr="7F268089">
        <w:t>Excused</w:t>
      </w:r>
      <w:proofErr w:type="gramEnd"/>
      <w:r w:rsidRPr="7F268089">
        <w:t xml:space="preserve"> </w:t>
      </w:r>
      <w:r w:rsidR="00F27001" w:rsidRPr="7F268089">
        <w:t xml:space="preserve">Volusia County </w:t>
      </w:r>
      <w:proofErr w:type="gramStart"/>
      <w:r w:rsidR="00F27001" w:rsidRPr="7F268089">
        <w:t>S</w:t>
      </w:r>
      <w:r w:rsidRPr="7F268089">
        <w:t>chool absences</w:t>
      </w:r>
      <w:proofErr w:type="gramEnd"/>
      <w:r w:rsidRPr="7F268089">
        <w:t xml:space="preserve"> will be gran</w:t>
      </w:r>
      <w:r w:rsidR="00A01D6B" w:rsidRPr="7F268089">
        <w:t xml:space="preserve">ted </w:t>
      </w:r>
      <w:r w:rsidRPr="7F268089">
        <w:t xml:space="preserve">for each session. </w:t>
      </w:r>
      <w:r w:rsidR="00F60E43" w:rsidRPr="7F268089">
        <w:rPr>
          <w:b/>
          <w:bCs/>
          <w:color w:val="C00000"/>
        </w:rPr>
        <w:t>If dual enrolled</w:t>
      </w:r>
      <w:r w:rsidR="00F60E43" w:rsidRPr="7F268089">
        <w:t xml:space="preserve">, please note that college professors may not </w:t>
      </w:r>
      <w:r w:rsidR="0026640F" w:rsidRPr="7F268089">
        <w:t xml:space="preserve">accept </w:t>
      </w:r>
      <w:r w:rsidR="00F27001" w:rsidRPr="7F268089">
        <w:t>our</w:t>
      </w:r>
      <w:r w:rsidR="0026640F" w:rsidRPr="7F268089">
        <w:t xml:space="preserve"> excused absence. It is </w:t>
      </w:r>
      <w:r w:rsidR="0026640F" w:rsidRPr="7F268089">
        <w:rPr>
          <w:b/>
          <w:bCs/>
          <w:color w:val="C00000"/>
          <w:u w:val="single"/>
        </w:rPr>
        <w:t>your responsibility</w:t>
      </w:r>
      <w:r w:rsidR="0026640F" w:rsidRPr="7F268089">
        <w:rPr>
          <w:color w:val="C00000"/>
        </w:rPr>
        <w:t xml:space="preserve"> </w:t>
      </w:r>
      <w:r w:rsidR="0026640F" w:rsidRPr="7F268089">
        <w:t xml:space="preserve">to </w:t>
      </w:r>
      <w:r w:rsidR="00B03393" w:rsidRPr="7F268089">
        <w:t>discuss absences</w:t>
      </w:r>
      <w:r w:rsidR="0026640F" w:rsidRPr="7F268089">
        <w:t xml:space="preserve"> with your </w:t>
      </w:r>
      <w:r w:rsidR="00B067E7" w:rsidRPr="7F268089">
        <w:t xml:space="preserve">college </w:t>
      </w:r>
      <w:r w:rsidR="0026640F" w:rsidRPr="7F268089">
        <w:t>professor</w:t>
      </w:r>
      <w:r w:rsidR="00B067E7" w:rsidRPr="7F268089">
        <w:t xml:space="preserve"> prior to </w:t>
      </w:r>
      <w:r w:rsidR="00E77BF9" w:rsidRPr="7F268089">
        <w:t>committing to the program</w:t>
      </w:r>
      <w:r w:rsidR="00186983" w:rsidRPr="7F268089">
        <w:t xml:space="preserve"> to ensure you do not have </w:t>
      </w:r>
      <w:r w:rsidR="0026640F" w:rsidRPr="7F268089">
        <w:t>a scheduling conflict.</w:t>
      </w:r>
      <w:r w:rsidRPr="7F268089">
        <w:t xml:space="preserve"> </w:t>
      </w:r>
    </w:p>
    <w:p w14:paraId="1E77EA40" w14:textId="77DAA95C" w:rsidR="00D7451A" w:rsidRPr="00D7451A" w:rsidRDefault="00B04946" w:rsidP="00A26F3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theme="minorHAnsi"/>
          <w:iCs/>
          <w:snapToGrid w:val="0"/>
        </w:rPr>
      </w:pPr>
      <w:r w:rsidRPr="00D7451A">
        <w:rPr>
          <w:rFonts w:cstheme="minorHAnsi"/>
          <w:i/>
          <w:snapToGrid w:val="0"/>
        </w:rPr>
        <w:t>Signing below indicates agreement to comply with the stated terms and requirements of the program.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8" w:type="dxa"/>
          <w:left w:w="115" w:type="dxa"/>
          <w:bottom w:w="58" w:type="dxa"/>
          <w:right w:w="115" w:type="dxa"/>
        </w:tblCellMar>
        <w:tblLook w:val="04A0" w:firstRow="1" w:lastRow="0" w:firstColumn="1" w:lastColumn="0" w:noHBand="0" w:noVBand="1"/>
      </w:tblPr>
      <w:tblGrid>
        <w:gridCol w:w="2070"/>
        <w:gridCol w:w="5816"/>
        <w:gridCol w:w="757"/>
        <w:gridCol w:w="2155"/>
      </w:tblGrid>
      <w:tr w:rsidR="00D7451A" w:rsidRPr="00D7451A" w14:paraId="60E9A47C" w14:textId="77777777" w:rsidTr="00D7451A">
        <w:tc>
          <w:tcPr>
            <w:tcW w:w="2070" w:type="dxa"/>
          </w:tcPr>
          <w:p w14:paraId="280B06EC" w14:textId="4F9E2CB7" w:rsidR="00D7451A" w:rsidRPr="00D7451A" w:rsidRDefault="00D7451A" w:rsidP="005F5278">
            <w:pPr>
              <w:pStyle w:val="NoSpacing"/>
              <w:rPr>
                <w:snapToGrid w:val="0"/>
              </w:rPr>
            </w:pPr>
            <w:r w:rsidRPr="00D7451A">
              <w:rPr>
                <w:snapToGrid w:val="0"/>
              </w:rPr>
              <w:t>Applicant Signature:</w:t>
            </w:r>
          </w:p>
        </w:tc>
        <w:tc>
          <w:tcPr>
            <w:tcW w:w="5816" w:type="dxa"/>
            <w:tcBorders>
              <w:bottom w:val="single" w:sz="4" w:space="0" w:color="auto"/>
            </w:tcBorders>
          </w:tcPr>
          <w:p w14:paraId="4A1555B0" w14:textId="77777777" w:rsidR="00D7451A" w:rsidRPr="00D7451A" w:rsidRDefault="00D7451A" w:rsidP="005F5278">
            <w:pPr>
              <w:pStyle w:val="NoSpacing"/>
              <w:rPr>
                <w:snapToGrid w:val="0"/>
              </w:rPr>
            </w:pPr>
          </w:p>
        </w:tc>
        <w:tc>
          <w:tcPr>
            <w:tcW w:w="757" w:type="dxa"/>
          </w:tcPr>
          <w:p w14:paraId="2F85257E" w14:textId="7EC46C0E" w:rsidR="00D7451A" w:rsidRPr="005F5278" w:rsidRDefault="00D7451A" w:rsidP="005F5278">
            <w:pPr>
              <w:pStyle w:val="NoSpacing"/>
            </w:pPr>
            <w:r w:rsidRPr="005F5278">
              <w:t>Date:</w:t>
            </w:r>
          </w:p>
        </w:tc>
        <w:tc>
          <w:tcPr>
            <w:tcW w:w="2155" w:type="dxa"/>
            <w:tcBorders>
              <w:bottom w:val="single" w:sz="4" w:space="0" w:color="auto"/>
            </w:tcBorders>
          </w:tcPr>
          <w:p w14:paraId="21FC2379" w14:textId="77777777" w:rsidR="00D7451A" w:rsidRPr="00D7451A" w:rsidRDefault="00D7451A" w:rsidP="005F5278">
            <w:pPr>
              <w:pStyle w:val="NoSpacing"/>
              <w:rPr>
                <w:snapToGrid w:val="0"/>
              </w:rPr>
            </w:pPr>
          </w:p>
        </w:tc>
      </w:tr>
      <w:tr w:rsidR="00D7451A" w:rsidRPr="00D7451A" w14:paraId="5FED3483" w14:textId="77777777" w:rsidTr="00D7451A">
        <w:tc>
          <w:tcPr>
            <w:tcW w:w="2070" w:type="dxa"/>
          </w:tcPr>
          <w:p w14:paraId="7E58067B" w14:textId="5A2AA7BE" w:rsidR="00D7451A" w:rsidRPr="005F5278" w:rsidRDefault="00D7451A" w:rsidP="005F5278">
            <w:pPr>
              <w:pStyle w:val="NoSpacing"/>
            </w:pPr>
            <w:r w:rsidRPr="005F5278">
              <w:t>Print Name:</w:t>
            </w:r>
          </w:p>
        </w:tc>
        <w:tc>
          <w:tcPr>
            <w:tcW w:w="5816" w:type="dxa"/>
            <w:tcBorders>
              <w:top w:val="single" w:sz="4" w:space="0" w:color="auto"/>
              <w:bottom w:val="single" w:sz="4" w:space="0" w:color="auto"/>
            </w:tcBorders>
          </w:tcPr>
          <w:p w14:paraId="11FD89EF" w14:textId="77777777" w:rsidR="00D7451A" w:rsidRPr="00D7451A" w:rsidRDefault="00D7451A" w:rsidP="005F5278">
            <w:pPr>
              <w:pStyle w:val="NoSpacing"/>
              <w:rPr>
                <w:snapToGrid w:val="0"/>
              </w:rPr>
            </w:pPr>
          </w:p>
        </w:tc>
        <w:tc>
          <w:tcPr>
            <w:tcW w:w="757" w:type="dxa"/>
          </w:tcPr>
          <w:p w14:paraId="46A14302" w14:textId="77777777" w:rsidR="00D7451A" w:rsidRPr="00D7451A" w:rsidRDefault="00D7451A" w:rsidP="005F5278">
            <w:pPr>
              <w:pStyle w:val="NoSpacing"/>
              <w:rPr>
                <w:snapToGrid w:val="0"/>
              </w:rPr>
            </w:pPr>
          </w:p>
        </w:tc>
        <w:tc>
          <w:tcPr>
            <w:tcW w:w="2155" w:type="dxa"/>
            <w:tcBorders>
              <w:top w:val="single" w:sz="4" w:space="0" w:color="auto"/>
            </w:tcBorders>
          </w:tcPr>
          <w:p w14:paraId="33946B82" w14:textId="77777777" w:rsidR="00D7451A" w:rsidRPr="00D7451A" w:rsidRDefault="00D7451A" w:rsidP="005F5278">
            <w:pPr>
              <w:pStyle w:val="NoSpacing"/>
              <w:rPr>
                <w:snapToGrid w:val="0"/>
              </w:rPr>
            </w:pPr>
          </w:p>
        </w:tc>
      </w:tr>
    </w:tbl>
    <w:p w14:paraId="4B0F4E47" w14:textId="77777777" w:rsidR="00D7451A" w:rsidRPr="00D7451A" w:rsidRDefault="00D7451A" w:rsidP="00A26F3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cstheme="minorHAnsi"/>
          <w:iCs/>
          <w:snapToGrid w:val="0"/>
        </w:rPr>
      </w:pPr>
    </w:p>
    <w:p w14:paraId="5DE9682B" w14:textId="2888CCA0" w:rsidR="00B04946" w:rsidRPr="00D7451A" w:rsidRDefault="00B04946" w:rsidP="00F27BE0">
      <w:pPr>
        <w:tabs>
          <w:tab w:val="left" w:pos="2880"/>
          <w:tab w:val="left" w:pos="7470"/>
        </w:tabs>
        <w:rPr>
          <w:rFonts w:cstheme="minorHAnsi"/>
          <w:b/>
          <w:snapToGrid w:val="0"/>
          <w:u w:val="single"/>
        </w:rPr>
      </w:pPr>
      <w:r w:rsidRPr="00D7451A">
        <w:rPr>
          <w:rFonts w:cstheme="minorHAnsi"/>
          <w:b/>
          <w:i/>
          <w:u w:val="single"/>
        </w:rPr>
        <w:t>(Students</w:t>
      </w:r>
      <w:r w:rsidR="00D7451A" w:rsidRPr="00D7451A">
        <w:rPr>
          <w:rFonts w:cstheme="minorHAnsi"/>
          <w:b/>
          <w:i/>
          <w:u w:val="single"/>
        </w:rPr>
        <w:t>: D</w:t>
      </w:r>
      <w:r w:rsidRPr="00D7451A">
        <w:rPr>
          <w:rFonts w:cstheme="minorHAnsi"/>
          <w:b/>
          <w:i/>
          <w:u w:val="single"/>
        </w:rPr>
        <w:t>o not complete the section below – this must be completed by a parent/guardian and</w:t>
      </w:r>
      <w:r w:rsidR="002E6711" w:rsidRPr="00D7451A">
        <w:rPr>
          <w:rFonts w:cstheme="minorHAnsi"/>
          <w:b/>
          <w:i/>
          <w:u w:val="single"/>
        </w:rPr>
        <w:t xml:space="preserve"> your </w:t>
      </w:r>
      <w:r w:rsidRPr="00D7451A">
        <w:rPr>
          <w:rFonts w:cstheme="minorHAnsi"/>
          <w:b/>
          <w:i/>
          <w:u w:val="single"/>
        </w:rPr>
        <w:t>principal</w:t>
      </w:r>
      <w:r w:rsidR="00D7451A" w:rsidRPr="00D7451A">
        <w:rPr>
          <w:rFonts w:cstheme="minorHAnsi"/>
          <w:b/>
          <w:i/>
          <w:u w:val="single"/>
        </w:rPr>
        <w:t>.</w:t>
      </w:r>
      <w:r w:rsidRPr="00D7451A">
        <w:rPr>
          <w:rFonts w:cstheme="minorHAnsi"/>
          <w:b/>
          <w:i/>
          <w:u w:val="single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8" w:type="dxa"/>
          <w:left w:w="115" w:type="dxa"/>
          <w:bottom w:w="58" w:type="dxa"/>
          <w:right w:w="115" w:type="dxa"/>
        </w:tblCellMar>
        <w:tblLook w:val="04A0" w:firstRow="1" w:lastRow="0" w:firstColumn="1" w:lastColumn="0" w:noHBand="0" w:noVBand="1"/>
      </w:tblPr>
      <w:tblGrid>
        <w:gridCol w:w="2700"/>
        <w:gridCol w:w="5180"/>
        <w:gridCol w:w="757"/>
        <w:gridCol w:w="2153"/>
      </w:tblGrid>
      <w:tr w:rsidR="00D7451A" w:rsidRPr="00D7451A" w14:paraId="36DAF947" w14:textId="77777777" w:rsidTr="00D7451A">
        <w:tc>
          <w:tcPr>
            <w:tcW w:w="2700" w:type="dxa"/>
          </w:tcPr>
          <w:p w14:paraId="39F9F55A" w14:textId="3CFB5D29" w:rsidR="00D7451A" w:rsidRPr="00D7451A" w:rsidRDefault="00D7451A" w:rsidP="005F5278">
            <w:pPr>
              <w:pStyle w:val="NoSpacing"/>
              <w:rPr>
                <w:snapToGrid w:val="0"/>
              </w:rPr>
            </w:pPr>
            <w:r w:rsidRPr="00D7451A">
              <w:rPr>
                <w:snapToGrid w:val="0"/>
              </w:rPr>
              <w:t>Parent/Guardian Signature:</w:t>
            </w:r>
          </w:p>
        </w:tc>
        <w:tc>
          <w:tcPr>
            <w:tcW w:w="5180" w:type="dxa"/>
            <w:tcBorders>
              <w:bottom w:val="single" w:sz="4" w:space="0" w:color="auto"/>
            </w:tcBorders>
          </w:tcPr>
          <w:p w14:paraId="45465789" w14:textId="77777777" w:rsidR="00D7451A" w:rsidRPr="00D7451A" w:rsidRDefault="00D7451A" w:rsidP="005F5278">
            <w:pPr>
              <w:pStyle w:val="NoSpacing"/>
              <w:rPr>
                <w:snapToGrid w:val="0"/>
              </w:rPr>
            </w:pPr>
          </w:p>
        </w:tc>
        <w:tc>
          <w:tcPr>
            <w:tcW w:w="757" w:type="dxa"/>
          </w:tcPr>
          <w:p w14:paraId="3698F471" w14:textId="77777777" w:rsidR="00D7451A" w:rsidRPr="005F5278" w:rsidRDefault="00D7451A" w:rsidP="005F5278">
            <w:pPr>
              <w:pStyle w:val="NoSpacing"/>
            </w:pPr>
            <w:r w:rsidRPr="005F5278">
              <w:t>Date:</w:t>
            </w:r>
          </w:p>
        </w:tc>
        <w:tc>
          <w:tcPr>
            <w:tcW w:w="2153" w:type="dxa"/>
            <w:tcBorders>
              <w:bottom w:val="single" w:sz="4" w:space="0" w:color="auto"/>
            </w:tcBorders>
          </w:tcPr>
          <w:p w14:paraId="24E66C71" w14:textId="77777777" w:rsidR="00D7451A" w:rsidRPr="00D7451A" w:rsidRDefault="00D7451A" w:rsidP="005F5278">
            <w:pPr>
              <w:pStyle w:val="NoSpacing"/>
              <w:rPr>
                <w:snapToGrid w:val="0"/>
              </w:rPr>
            </w:pPr>
          </w:p>
        </w:tc>
      </w:tr>
      <w:tr w:rsidR="00D7451A" w:rsidRPr="00D7451A" w14:paraId="5EC74974" w14:textId="77777777" w:rsidTr="00D7451A">
        <w:tc>
          <w:tcPr>
            <w:tcW w:w="2700" w:type="dxa"/>
          </w:tcPr>
          <w:p w14:paraId="0999E48D" w14:textId="77777777" w:rsidR="00D7451A" w:rsidRPr="005F5278" w:rsidRDefault="00D7451A" w:rsidP="005F5278">
            <w:pPr>
              <w:pStyle w:val="NoSpacing"/>
            </w:pPr>
            <w:r w:rsidRPr="005F5278">
              <w:t>Print Name:</w:t>
            </w:r>
          </w:p>
        </w:tc>
        <w:tc>
          <w:tcPr>
            <w:tcW w:w="5180" w:type="dxa"/>
            <w:tcBorders>
              <w:top w:val="single" w:sz="4" w:space="0" w:color="auto"/>
              <w:bottom w:val="single" w:sz="4" w:space="0" w:color="auto"/>
            </w:tcBorders>
          </w:tcPr>
          <w:p w14:paraId="6FE19AD6" w14:textId="77777777" w:rsidR="00D7451A" w:rsidRPr="00D7451A" w:rsidRDefault="00D7451A" w:rsidP="005F5278">
            <w:pPr>
              <w:pStyle w:val="NoSpacing"/>
              <w:rPr>
                <w:snapToGrid w:val="0"/>
              </w:rPr>
            </w:pPr>
          </w:p>
        </w:tc>
        <w:tc>
          <w:tcPr>
            <w:tcW w:w="757" w:type="dxa"/>
          </w:tcPr>
          <w:p w14:paraId="3CFDE4A0" w14:textId="77777777" w:rsidR="00D7451A" w:rsidRPr="00D7451A" w:rsidRDefault="00D7451A" w:rsidP="005F5278">
            <w:pPr>
              <w:pStyle w:val="NoSpacing"/>
              <w:rPr>
                <w:snapToGrid w:val="0"/>
              </w:rPr>
            </w:pPr>
          </w:p>
        </w:tc>
        <w:tc>
          <w:tcPr>
            <w:tcW w:w="2153" w:type="dxa"/>
            <w:tcBorders>
              <w:top w:val="single" w:sz="4" w:space="0" w:color="auto"/>
            </w:tcBorders>
          </w:tcPr>
          <w:p w14:paraId="7338A2B7" w14:textId="77777777" w:rsidR="00D7451A" w:rsidRPr="00D7451A" w:rsidRDefault="00D7451A" w:rsidP="005F5278">
            <w:pPr>
              <w:pStyle w:val="NoSpacing"/>
              <w:rPr>
                <w:snapToGrid w:val="0"/>
              </w:rPr>
            </w:pPr>
          </w:p>
        </w:tc>
      </w:tr>
    </w:tbl>
    <w:p w14:paraId="4DC7E503" w14:textId="2C46D4AF" w:rsidR="00D7451A" w:rsidRPr="00D7451A" w:rsidRDefault="00D7451A" w:rsidP="00F27BE0">
      <w:pPr>
        <w:tabs>
          <w:tab w:val="left" w:pos="2880"/>
          <w:tab w:val="left" w:pos="7470"/>
        </w:tabs>
        <w:rPr>
          <w:rFonts w:cstheme="minorHAnsi"/>
          <w:snapToGrid w:val="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8" w:type="dxa"/>
          <w:left w:w="115" w:type="dxa"/>
          <w:bottom w:w="58" w:type="dxa"/>
          <w:right w:w="115" w:type="dxa"/>
        </w:tblCellMar>
        <w:tblLook w:val="04A0" w:firstRow="1" w:lastRow="0" w:firstColumn="1" w:lastColumn="0" w:noHBand="0" w:noVBand="1"/>
      </w:tblPr>
      <w:tblGrid>
        <w:gridCol w:w="1980"/>
        <w:gridCol w:w="5900"/>
        <w:gridCol w:w="757"/>
        <w:gridCol w:w="2153"/>
      </w:tblGrid>
      <w:tr w:rsidR="00D7451A" w:rsidRPr="00D7451A" w14:paraId="61E0EFA7" w14:textId="77777777" w:rsidTr="00D7451A">
        <w:tc>
          <w:tcPr>
            <w:tcW w:w="1980" w:type="dxa"/>
          </w:tcPr>
          <w:p w14:paraId="7F4C8EA9" w14:textId="2440B633" w:rsidR="00D7451A" w:rsidRPr="00D7451A" w:rsidRDefault="00D7451A" w:rsidP="005F5278">
            <w:pPr>
              <w:pStyle w:val="NoSpacing"/>
              <w:rPr>
                <w:snapToGrid w:val="0"/>
              </w:rPr>
            </w:pPr>
            <w:r w:rsidRPr="00D7451A">
              <w:rPr>
                <w:snapToGrid w:val="0"/>
              </w:rPr>
              <w:t>Principal Signature:</w:t>
            </w:r>
          </w:p>
        </w:tc>
        <w:tc>
          <w:tcPr>
            <w:tcW w:w="5900" w:type="dxa"/>
            <w:tcBorders>
              <w:bottom w:val="single" w:sz="4" w:space="0" w:color="auto"/>
            </w:tcBorders>
          </w:tcPr>
          <w:p w14:paraId="3709D8AA" w14:textId="77777777" w:rsidR="00D7451A" w:rsidRPr="00D7451A" w:rsidRDefault="00D7451A" w:rsidP="005F5278">
            <w:pPr>
              <w:pStyle w:val="NoSpacing"/>
              <w:rPr>
                <w:snapToGrid w:val="0"/>
              </w:rPr>
            </w:pPr>
          </w:p>
        </w:tc>
        <w:tc>
          <w:tcPr>
            <w:tcW w:w="757" w:type="dxa"/>
          </w:tcPr>
          <w:p w14:paraId="0FC9C18F" w14:textId="77777777" w:rsidR="00D7451A" w:rsidRPr="005F5278" w:rsidRDefault="00D7451A" w:rsidP="005F5278">
            <w:pPr>
              <w:pStyle w:val="NoSpacing"/>
            </w:pPr>
            <w:r w:rsidRPr="005F5278">
              <w:t>Date:</w:t>
            </w:r>
          </w:p>
        </w:tc>
        <w:tc>
          <w:tcPr>
            <w:tcW w:w="2153" w:type="dxa"/>
            <w:tcBorders>
              <w:bottom w:val="single" w:sz="4" w:space="0" w:color="auto"/>
            </w:tcBorders>
          </w:tcPr>
          <w:p w14:paraId="4A134F95" w14:textId="77777777" w:rsidR="00D7451A" w:rsidRPr="00D7451A" w:rsidRDefault="00D7451A" w:rsidP="005F5278">
            <w:pPr>
              <w:pStyle w:val="NoSpacing"/>
              <w:rPr>
                <w:snapToGrid w:val="0"/>
              </w:rPr>
            </w:pPr>
          </w:p>
        </w:tc>
      </w:tr>
      <w:tr w:rsidR="00D7451A" w:rsidRPr="00D7451A" w14:paraId="6E9D9443" w14:textId="77777777" w:rsidTr="00D7451A">
        <w:tc>
          <w:tcPr>
            <w:tcW w:w="1980" w:type="dxa"/>
          </w:tcPr>
          <w:p w14:paraId="0D56C26C" w14:textId="77777777" w:rsidR="00D7451A" w:rsidRPr="005F5278" w:rsidRDefault="00D7451A" w:rsidP="005F5278">
            <w:pPr>
              <w:pStyle w:val="NoSpacing"/>
            </w:pPr>
            <w:r w:rsidRPr="005F5278">
              <w:t>Print Name:</w:t>
            </w:r>
          </w:p>
        </w:tc>
        <w:tc>
          <w:tcPr>
            <w:tcW w:w="5900" w:type="dxa"/>
            <w:tcBorders>
              <w:top w:val="single" w:sz="4" w:space="0" w:color="auto"/>
              <w:bottom w:val="single" w:sz="4" w:space="0" w:color="auto"/>
            </w:tcBorders>
          </w:tcPr>
          <w:p w14:paraId="546D5A29" w14:textId="77777777" w:rsidR="00D7451A" w:rsidRPr="00D7451A" w:rsidRDefault="00D7451A" w:rsidP="005F5278">
            <w:pPr>
              <w:pStyle w:val="NoSpacing"/>
              <w:rPr>
                <w:snapToGrid w:val="0"/>
              </w:rPr>
            </w:pPr>
          </w:p>
        </w:tc>
        <w:tc>
          <w:tcPr>
            <w:tcW w:w="757" w:type="dxa"/>
          </w:tcPr>
          <w:p w14:paraId="0228C831" w14:textId="77777777" w:rsidR="00D7451A" w:rsidRPr="00D7451A" w:rsidRDefault="00D7451A" w:rsidP="005F5278">
            <w:pPr>
              <w:pStyle w:val="NoSpacing"/>
              <w:rPr>
                <w:snapToGrid w:val="0"/>
              </w:rPr>
            </w:pPr>
          </w:p>
        </w:tc>
        <w:tc>
          <w:tcPr>
            <w:tcW w:w="2153" w:type="dxa"/>
            <w:tcBorders>
              <w:top w:val="single" w:sz="4" w:space="0" w:color="auto"/>
            </w:tcBorders>
          </w:tcPr>
          <w:p w14:paraId="7194A57D" w14:textId="77777777" w:rsidR="00D7451A" w:rsidRPr="00D7451A" w:rsidRDefault="00D7451A" w:rsidP="005F5278">
            <w:pPr>
              <w:pStyle w:val="NoSpacing"/>
              <w:rPr>
                <w:snapToGrid w:val="0"/>
              </w:rPr>
            </w:pPr>
          </w:p>
        </w:tc>
      </w:tr>
    </w:tbl>
    <w:p w14:paraId="2A77ABF4" w14:textId="77777777" w:rsidR="00400DBA" w:rsidRDefault="00400DBA" w:rsidP="00F27BE0"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cstheme="minorHAnsi"/>
          <w:i/>
          <w:snapToGrid w:val="0"/>
        </w:rPr>
      </w:pPr>
    </w:p>
    <w:p w14:paraId="0C7EE6C0" w14:textId="6DFC5C49" w:rsidR="00B04946" w:rsidRPr="004F1DEF" w:rsidRDefault="00E95F8C" w:rsidP="7F268089"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</w:pPr>
      <w:r w:rsidRPr="7F268089">
        <w:rPr>
          <w:i/>
          <w:iCs/>
        </w:rPr>
        <w:t>This a</w:t>
      </w:r>
      <w:r w:rsidR="00B04946" w:rsidRPr="7F268089">
        <w:rPr>
          <w:i/>
          <w:iCs/>
        </w:rPr>
        <w:t>pplication must be</w:t>
      </w:r>
      <w:r w:rsidR="00B04946" w:rsidRPr="7F268089">
        <w:rPr>
          <w:b/>
          <w:bCs/>
          <w:i/>
          <w:iCs/>
        </w:rPr>
        <w:t xml:space="preserve"> </w:t>
      </w:r>
      <w:r w:rsidR="00B04946" w:rsidRPr="7F268089">
        <w:rPr>
          <w:b/>
          <w:bCs/>
          <w:i/>
          <w:iCs/>
          <w:color w:val="C00000"/>
        </w:rPr>
        <w:t>type-written</w:t>
      </w:r>
      <w:r w:rsidR="00B04946" w:rsidRPr="7F268089">
        <w:rPr>
          <w:i/>
          <w:iCs/>
        </w:rPr>
        <w:t xml:space="preserve">. </w:t>
      </w:r>
      <w:r w:rsidR="00181CF0" w:rsidRPr="7F268089">
        <w:rPr>
          <w:i/>
          <w:iCs/>
        </w:rPr>
        <w:t>Handwritten</w:t>
      </w:r>
      <w:r w:rsidR="00B04946" w:rsidRPr="7F268089">
        <w:rPr>
          <w:i/>
          <w:iCs/>
        </w:rPr>
        <w:t xml:space="preserve"> applications </w:t>
      </w:r>
      <w:r w:rsidR="00B04946" w:rsidRPr="7F268089">
        <w:rPr>
          <w:i/>
          <w:iCs/>
          <w:u w:val="single"/>
        </w:rPr>
        <w:t>will not be accepted</w:t>
      </w:r>
      <w:r w:rsidR="00D7451A" w:rsidRPr="7F268089">
        <w:rPr>
          <w:i/>
          <w:iCs/>
        </w:rPr>
        <w:t xml:space="preserve">. </w:t>
      </w:r>
      <w:r w:rsidR="005F2321">
        <w:br/>
      </w:r>
      <w:proofErr w:type="gramStart"/>
      <w:r w:rsidR="6EC16A6B" w:rsidRPr="7F268089">
        <w:rPr>
          <w:i/>
          <w:iCs/>
        </w:rPr>
        <w:t>Student</w:t>
      </w:r>
      <w:proofErr w:type="gramEnd"/>
      <w:r w:rsidR="6EC16A6B" w:rsidRPr="7F268089">
        <w:rPr>
          <w:i/>
          <w:iCs/>
        </w:rPr>
        <w:t xml:space="preserve"> should f</w:t>
      </w:r>
      <w:r w:rsidR="71271793" w:rsidRPr="7F268089">
        <w:rPr>
          <w:i/>
          <w:iCs/>
        </w:rPr>
        <w:t>ill</w:t>
      </w:r>
      <w:r w:rsidR="578DE145" w:rsidRPr="7F268089">
        <w:rPr>
          <w:i/>
          <w:iCs/>
        </w:rPr>
        <w:t xml:space="preserve"> out</w:t>
      </w:r>
      <w:r w:rsidR="71271793" w:rsidRPr="7F268089">
        <w:rPr>
          <w:i/>
          <w:iCs/>
        </w:rPr>
        <w:t xml:space="preserve"> the application</w:t>
      </w:r>
      <w:r w:rsidR="6DDF7754" w:rsidRPr="7F268089">
        <w:rPr>
          <w:i/>
          <w:iCs/>
        </w:rPr>
        <w:t xml:space="preserve"> </w:t>
      </w:r>
      <w:r w:rsidR="71271793" w:rsidRPr="7F268089">
        <w:rPr>
          <w:i/>
          <w:iCs/>
        </w:rPr>
        <w:t xml:space="preserve">on a computer, print &amp; sign, then </w:t>
      </w:r>
      <w:proofErr w:type="gramStart"/>
      <w:r w:rsidR="71271793" w:rsidRPr="7F268089">
        <w:rPr>
          <w:i/>
          <w:iCs/>
        </w:rPr>
        <w:t>submit</w:t>
      </w:r>
      <w:proofErr w:type="gramEnd"/>
      <w:r w:rsidR="71271793" w:rsidRPr="7F268089">
        <w:rPr>
          <w:i/>
          <w:iCs/>
        </w:rPr>
        <w:t xml:space="preserve"> to their school principal</w:t>
      </w:r>
      <w:r w:rsidR="08A3F324" w:rsidRPr="7F268089">
        <w:rPr>
          <w:i/>
          <w:iCs/>
        </w:rPr>
        <w:t>.</w:t>
      </w:r>
    </w:p>
    <w:p w14:paraId="26551856" w14:textId="2BF7EA66" w:rsidR="00B04946" w:rsidRPr="004F1DEF" w:rsidRDefault="00B04946" w:rsidP="004F1DEF"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</w:pPr>
      <w:r w:rsidRPr="7F268089">
        <w:rPr>
          <w:i/>
          <w:iCs/>
        </w:rPr>
        <w:t>Grammar and spelling are very important and will be a factor in the evaluation of submitted applications</w:t>
      </w:r>
      <w:r w:rsidR="00D7451A" w:rsidRPr="7F268089">
        <w:rPr>
          <w:i/>
          <w:iCs/>
        </w:rPr>
        <w:t xml:space="preserve">. </w:t>
      </w:r>
    </w:p>
    <w:p w14:paraId="17551F9B" w14:textId="0CC166E4" w:rsidR="00B04946" w:rsidRPr="004F1DEF" w:rsidRDefault="005F2321" w:rsidP="7F268089"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i/>
          <w:iCs/>
        </w:rPr>
      </w:pPr>
      <w:r w:rsidRPr="7F268089">
        <w:rPr>
          <w:i/>
          <w:iCs/>
        </w:rPr>
        <w:t>Please ensure you r</w:t>
      </w:r>
      <w:r w:rsidR="00B04946" w:rsidRPr="7F268089">
        <w:rPr>
          <w:i/>
          <w:iCs/>
        </w:rPr>
        <w:t xml:space="preserve">eturn your completed application to </w:t>
      </w:r>
      <w:r w:rsidR="00B04946" w:rsidRPr="7F268089">
        <w:rPr>
          <w:b/>
          <w:bCs/>
          <w:i/>
          <w:iCs/>
          <w:color w:val="C00000"/>
          <w:u w:val="single"/>
        </w:rPr>
        <w:t xml:space="preserve">your principal or </w:t>
      </w:r>
      <w:r w:rsidR="0012759F" w:rsidRPr="7F268089">
        <w:rPr>
          <w:b/>
          <w:bCs/>
          <w:i/>
          <w:iCs/>
          <w:color w:val="C00000"/>
          <w:u w:val="single"/>
        </w:rPr>
        <w:t>school</w:t>
      </w:r>
      <w:r w:rsidR="00B04946" w:rsidRPr="7F268089">
        <w:rPr>
          <w:b/>
          <w:bCs/>
          <w:i/>
          <w:iCs/>
          <w:color w:val="C00000"/>
          <w:u w:val="single"/>
        </w:rPr>
        <w:t xml:space="preserve"> counselor</w:t>
      </w:r>
      <w:r w:rsidRPr="7F268089">
        <w:rPr>
          <w:b/>
          <w:bCs/>
          <w:i/>
          <w:iCs/>
          <w:color w:val="C00000"/>
          <w:u w:val="single"/>
        </w:rPr>
        <w:t xml:space="preserve"> prior to the deadline</w:t>
      </w:r>
      <w:r w:rsidR="00EA23BD" w:rsidRPr="7F268089">
        <w:rPr>
          <w:b/>
          <w:bCs/>
          <w:i/>
          <w:iCs/>
          <w:color w:val="C00000"/>
          <w:u w:val="single"/>
        </w:rPr>
        <w:t>.</w:t>
      </w:r>
    </w:p>
    <w:p w14:paraId="73085EE3" w14:textId="58F82E99" w:rsidR="00D7451A" w:rsidRDefault="00D7451A" w:rsidP="00F17CA9">
      <w:pPr>
        <w:pStyle w:val="NoSpacing"/>
        <w:rPr>
          <w:snapToGrid w:val="0"/>
        </w:rPr>
      </w:pPr>
      <w:r>
        <w:rPr>
          <w:snapToGrid w:val="0"/>
        </w:rPr>
        <w:br w:type="page"/>
      </w:r>
    </w:p>
    <w:p w14:paraId="569124A7" w14:textId="5780894D" w:rsidR="00B04946" w:rsidRPr="00901255" w:rsidRDefault="00B04946" w:rsidP="00901255">
      <w:pPr>
        <w:jc w:val="center"/>
        <w:rPr>
          <w:rFonts w:cstheme="minorHAnsi"/>
          <w:b/>
          <w:bCs/>
          <w:i/>
          <w:iCs/>
          <w:sz w:val="24"/>
          <w:szCs w:val="24"/>
        </w:rPr>
      </w:pPr>
      <w:r w:rsidRPr="00901255">
        <w:rPr>
          <w:rFonts w:cstheme="minorHAnsi"/>
          <w:b/>
          <w:bCs/>
          <w:i/>
          <w:iCs/>
          <w:sz w:val="24"/>
          <w:szCs w:val="24"/>
        </w:rPr>
        <w:lastRenderedPageBreak/>
        <w:t>Tomorrow’s Leaders is a program of FUTURES Foundation for Volusia County Schools.</w:t>
      </w:r>
    </w:p>
    <w:p w14:paraId="22BE56CB" w14:textId="1FD26E4A" w:rsidR="00E04382" w:rsidRPr="00046A14" w:rsidRDefault="0088782F" w:rsidP="00B23D96">
      <w:pPr>
        <w:pStyle w:val="NoSpacing"/>
        <w:rPr>
          <w:snapToGrid w:val="0"/>
        </w:rPr>
      </w:pPr>
      <w:r w:rsidRPr="00046A14">
        <w:rPr>
          <w:noProof/>
        </w:rPr>
        <w:drawing>
          <wp:anchor distT="0" distB="0" distL="114300" distR="114300" simplePos="0" relativeHeight="251782144" behindDoc="0" locked="0" layoutInCell="1" allowOverlap="1" wp14:anchorId="61D5CC99" wp14:editId="66DDD962">
            <wp:simplePos x="0" y="0"/>
            <wp:positionH relativeFrom="margin">
              <wp:align>center</wp:align>
            </wp:positionH>
            <wp:positionV relativeFrom="paragraph">
              <wp:posOffset>31115</wp:posOffset>
            </wp:positionV>
            <wp:extent cx="1410855" cy="1343025"/>
            <wp:effectExtent l="0" t="0" r="0" b="0"/>
            <wp:wrapNone/>
            <wp:docPr id="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r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85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927CAD" w14:textId="6A0368A5" w:rsidR="00B04946" w:rsidRPr="00046A14" w:rsidRDefault="00B04946" w:rsidP="00B23D96">
      <w:pPr>
        <w:pStyle w:val="NoSpacing"/>
        <w:rPr>
          <w:snapToGrid w:val="0"/>
        </w:rPr>
      </w:pPr>
    </w:p>
    <w:p w14:paraId="29200750" w14:textId="56596534" w:rsidR="00B04946" w:rsidRPr="00046A14" w:rsidRDefault="00B04946" w:rsidP="00B23D96">
      <w:pPr>
        <w:pStyle w:val="NoSpacing"/>
        <w:rPr>
          <w:snapToGrid w:val="0"/>
        </w:rPr>
      </w:pPr>
    </w:p>
    <w:p w14:paraId="3E8C6E9B" w14:textId="228CA9D2" w:rsidR="00F27BE0" w:rsidRPr="00046A14" w:rsidRDefault="00F27BE0" w:rsidP="00B23D96">
      <w:pPr>
        <w:pStyle w:val="NoSpacing"/>
        <w:rPr>
          <w:snapToGrid w:val="0"/>
        </w:rPr>
      </w:pPr>
    </w:p>
    <w:p w14:paraId="4D935242" w14:textId="77777777" w:rsidR="00352F90" w:rsidRPr="00046A14" w:rsidRDefault="00352F90" w:rsidP="00B23D96">
      <w:pPr>
        <w:pStyle w:val="NoSpacing"/>
        <w:rPr>
          <w:snapToGrid w:val="0"/>
        </w:rPr>
      </w:pPr>
    </w:p>
    <w:p w14:paraId="6641D636" w14:textId="5DE8E067" w:rsidR="00212336" w:rsidRPr="00D040B7" w:rsidRDefault="00263ECB" w:rsidP="00B04946">
      <w:pPr>
        <w:pStyle w:val="ListParagraph"/>
        <w:numPr>
          <w:ilvl w:val="0"/>
          <w:numId w:val="21"/>
        </w:numPr>
        <w:spacing w:line="300" w:lineRule="auto"/>
        <w:rPr>
          <w:rFonts w:cstheme="minorHAnsi"/>
          <w:snapToGrid w:val="0"/>
          <w:sz w:val="24"/>
          <w:szCs w:val="24"/>
        </w:rPr>
      </w:pPr>
      <w:r w:rsidRPr="00EA30E6">
        <w:rPr>
          <w:rFonts w:cstheme="minorHAnsi"/>
          <w:b/>
          <w:snapToGrid w:val="0"/>
          <w:sz w:val="24"/>
          <w:szCs w:val="24"/>
        </w:rPr>
        <w:t xml:space="preserve">PERSONAL </w:t>
      </w:r>
      <w:r w:rsidR="00EE025F" w:rsidRPr="00EA30E6">
        <w:rPr>
          <w:rFonts w:cstheme="minorHAnsi"/>
          <w:b/>
          <w:snapToGrid w:val="0"/>
          <w:sz w:val="24"/>
          <w:szCs w:val="24"/>
        </w:rPr>
        <w:t>INFORMATION</w:t>
      </w:r>
    </w:p>
    <w:p w14:paraId="73BCB8E4" w14:textId="295D2366" w:rsidR="006E5426" w:rsidRPr="009934FC" w:rsidRDefault="00D040B7" w:rsidP="00A007DE">
      <w:pPr>
        <w:rPr>
          <w:i/>
          <w:iCs/>
          <w:sz w:val="24"/>
          <w:szCs w:val="24"/>
        </w:rPr>
      </w:pPr>
      <w:r w:rsidRPr="009934FC">
        <w:rPr>
          <w:i/>
          <w:iCs/>
          <w:sz w:val="24"/>
          <w:szCs w:val="24"/>
        </w:rPr>
        <w:t>Student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65"/>
        <w:gridCol w:w="6925"/>
      </w:tblGrid>
      <w:tr w:rsidR="006E5426" w14:paraId="3C24DFDD" w14:textId="77777777" w:rsidTr="7F268089">
        <w:tc>
          <w:tcPr>
            <w:tcW w:w="3865" w:type="dxa"/>
            <w:shd w:val="clear" w:color="auto" w:fill="D9D9D9" w:themeFill="background1" w:themeFillShade="D9"/>
          </w:tcPr>
          <w:p w14:paraId="44717BFA" w14:textId="72A865C3" w:rsidR="006E5426" w:rsidRDefault="006E5426" w:rsidP="009934FC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First &amp; last name</w:t>
            </w:r>
          </w:p>
        </w:tc>
        <w:tc>
          <w:tcPr>
            <w:tcW w:w="6925" w:type="dxa"/>
          </w:tcPr>
          <w:p w14:paraId="50ADF1DF" w14:textId="77777777" w:rsidR="006E5426" w:rsidRDefault="006E5426" w:rsidP="009934FC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6E5426" w14:paraId="5E443AC6" w14:textId="77777777" w:rsidTr="7F268089">
        <w:tc>
          <w:tcPr>
            <w:tcW w:w="3865" w:type="dxa"/>
            <w:shd w:val="clear" w:color="auto" w:fill="D9D9D9" w:themeFill="background1" w:themeFillShade="D9"/>
          </w:tcPr>
          <w:p w14:paraId="6DACF1AE" w14:textId="7F31E7E0" w:rsidR="006E5426" w:rsidRDefault="006E5426" w:rsidP="009934FC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Phonetic spelling of first &amp; last name</w:t>
            </w:r>
          </w:p>
        </w:tc>
        <w:tc>
          <w:tcPr>
            <w:tcW w:w="6925" w:type="dxa"/>
          </w:tcPr>
          <w:p w14:paraId="1EC09C98" w14:textId="77777777" w:rsidR="006E5426" w:rsidRDefault="006E5426" w:rsidP="009934FC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6E5426" w14:paraId="1C57037F" w14:textId="77777777" w:rsidTr="7F268089">
        <w:tc>
          <w:tcPr>
            <w:tcW w:w="3865" w:type="dxa"/>
            <w:shd w:val="clear" w:color="auto" w:fill="D9D9D9" w:themeFill="background1" w:themeFillShade="D9"/>
          </w:tcPr>
          <w:p w14:paraId="7A8FA9AC" w14:textId="4D16B206" w:rsidR="006E5426" w:rsidRDefault="006E5426" w:rsidP="009934FC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of birth</w:t>
            </w:r>
          </w:p>
        </w:tc>
        <w:tc>
          <w:tcPr>
            <w:tcW w:w="6925" w:type="dxa"/>
          </w:tcPr>
          <w:p w14:paraId="746D3354" w14:textId="77777777" w:rsidR="006E5426" w:rsidRDefault="006E5426" w:rsidP="009934FC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6E5426" w14:paraId="7DB1531D" w14:textId="77777777" w:rsidTr="7F268089">
        <w:tc>
          <w:tcPr>
            <w:tcW w:w="3865" w:type="dxa"/>
            <w:shd w:val="clear" w:color="auto" w:fill="D9D9D9" w:themeFill="background1" w:themeFillShade="D9"/>
          </w:tcPr>
          <w:p w14:paraId="512DDADB" w14:textId="5C53A7D2" w:rsidR="006E5426" w:rsidRDefault="006E5426" w:rsidP="009934FC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Gender</w:t>
            </w:r>
          </w:p>
        </w:tc>
        <w:tc>
          <w:tcPr>
            <w:tcW w:w="6925" w:type="dxa"/>
          </w:tcPr>
          <w:p w14:paraId="6731D47B" w14:textId="77777777" w:rsidR="006E5426" w:rsidRDefault="006E5426" w:rsidP="009934FC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6E5426" w14:paraId="4B1FBBCD" w14:textId="77777777" w:rsidTr="7F268089">
        <w:tc>
          <w:tcPr>
            <w:tcW w:w="3865" w:type="dxa"/>
            <w:shd w:val="clear" w:color="auto" w:fill="D9D9D9" w:themeFill="background1" w:themeFillShade="D9"/>
          </w:tcPr>
          <w:p w14:paraId="16CE76F9" w14:textId="3070DE62" w:rsidR="006E5426" w:rsidRDefault="006E5426" w:rsidP="009934FC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Alpha Code</w:t>
            </w:r>
          </w:p>
        </w:tc>
        <w:tc>
          <w:tcPr>
            <w:tcW w:w="6925" w:type="dxa"/>
          </w:tcPr>
          <w:p w14:paraId="09B6F69E" w14:textId="77777777" w:rsidR="006E5426" w:rsidRDefault="006E5426" w:rsidP="009934FC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6E5426" w14:paraId="66521DA9" w14:textId="77777777" w:rsidTr="7F268089">
        <w:tc>
          <w:tcPr>
            <w:tcW w:w="3865" w:type="dxa"/>
            <w:shd w:val="clear" w:color="auto" w:fill="D9D9D9" w:themeFill="background1" w:themeFillShade="D9"/>
          </w:tcPr>
          <w:p w14:paraId="1B748E5A" w14:textId="60FFC0F5" w:rsidR="006E5426" w:rsidRDefault="006E5426" w:rsidP="009934FC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Mailing Address</w:t>
            </w:r>
          </w:p>
        </w:tc>
        <w:tc>
          <w:tcPr>
            <w:tcW w:w="6925" w:type="dxa"/>
          </w:tcPr>
          <w:p w14:paraId="6185D53B" w14:textId="77777777" w:rsidR="006E5426" w:rsidRDefault="006E5426" w:rsidP="009934FC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6E5426" w14:paraId="5DAF84CE" w14:textId="77777777" w:rsidTr="7F268089">
        <w:tc>
          <w:tcPr>
            <w:tcW w:w="3865" w:type="dxa"/>
            <w:shd w:val="clear" w:color="auto" w:fill="D9D9D9" w:themeFill="background1" w:themeFillShade="D9"/>
          </w:tcPr>
          <w:p w14:paraId="1D2AA4D6" w14:textId="5756CBE5" w:rsidR="006E5426" w:rsidRDefault="006E5426" w:rsidP="009934FC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City &amp; Zip Code</w:t>
            </w:r>
          </w:p>
        </w:tc>
        <w:tc>
          <w:tcPr>
            <w:tcW w:w="6925" w:type="dxa"/>
          </w:tcPr>
          <w:p w14:paraId="08025CD1" w14:textId="77777777" w:rsidR="006E5426" w:rsidRDefault="006E5426" w:rsidP="009934FC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6E5426" w14:paraId="7B548745" w14:textId="77777777" w:rsidTr="7F268089">
        <w:tc>
          <w:tcPr>
            <w:tcW w:w="3865" w:type="dxa"/>
            <w:shd w:val="clear" w:color="auto" w:fill="D9D9D9" w:themeFill="background1" w:themeFillShade="D9"/>
          </w:tcPr>
          <w:p w14:paraId="54CBA4D8" w14:textId="3BFD6C29" w:rsidR="006E5426" w:rsidRDefault="006E5426" w:rsidP="009934FC">
            <w:pPr>
              <w:spacing w:line="240" w:lineRule="auto"/>
              <w:rPr>
                <w:sz w:val="24"/>
                <w:szCs w:val="24"/>
              </w:rPr>
            </w:pPr>
            <w:r w:rsidRPr="7F268089">
              <w:rPr>
                <w:sz w:val="24"/>
                <w:szCs w:val="24"/>
              </w:rPr>
              <w:t>Student Email address</w:t>
            </w:r>
            <w:r w:rsidR="41C3937C" w:rsidRPr="7F268089">
              <w:rPr>
                <w:i/>
                <w:iCs/>
                <w:sz w:val="24"/>
                <w:szCs w:val="24"/>
              </w:rPr>
              <w:t xml:space="preserve"> (non-VCS)</w:t>
            </w:r>
          </w:p>
        </w:tc>
        <w:tc>
          <w:tcPr>
            <w:tcW w:w="6925" w:type="dxa"/>
          </w:tcPr>
          <w:p w14:paraId="237FDD2B" w14:textId="77777777" w:rsidR="006E5426" w:rsidRDefault="006E5426" w:rsidP="009934FC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6E5426" w14:paraId="3302EE4D" w14:textId="77777777" w:rsidTr="7F268089">
        <w:tc>
          <w:tcPr>
            <w:tcW w:w="3865" w:type="dxa"/>
            <w:shd w:val="clear" w:color="auto" w:fill="D9D9D9" w:themeFill="background1" w:themeFillShade="D9"/>
          </w:tcPr>
          <w:p w14:paraId="0B6AED60" w14:textId="26D663A4" w:rsidR="006E5426" w:rsidRDefault="00102B79" w:rsidP="009934FC">
            <w:pPr>
              <w:spacing w:line="240" w:lineRule="auto"/>
              <w:rPr>
                <w:sz w:val="24"/>
                <w:szCs w:val="24"/>
              </w:rPr>
            </w:pPr>
            <w:r w:rsidRPr="00102B79">
              <w:rPr>
                <w:sz w:val="24"/>
                <w:szCs w:val="24"/>
              </w:rPr>
              <w:t>T-Shirt Size (adult unisex sizes)</w:t>
            </w:r>
          </w:p>
        </w:tc>
        <w:tc>
          <w:tcPr>
            <w:tcW w:w="6925" w:type="dxa"/>
          </w:tcPr>
          <w:p w14:paraId="202127DC" w14:textId="316F9AD4" w:rsidR="006E5426" w:rsidRDefault="00E479CB" w:rsidP="009934FC">
            <w:pPr>
              <w:spacing w:line="240" w:lineRule="auto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914971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0A5C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750A5C">
              <w:rPr>
                <w:sz w:val="24"/>
                <w:szCs w:val="24"/>
              </w:rPr>
              <w:t xml:space="preserve"> </w:t>
            </w:r>
            <w:r w:rsidR="00102B79">
              <w:rPr>
                <w:sz w:val="24"/>
                <w:szCs w:val="24"/>
              </w:rPr>
              <w:t xml:space="preserve">Small     </w:t>
            </w:r>
            <w:sdt>
              <w:sdtPr>
                <w:rPr>
                  <w:sz w:val="24"/>
                  <w:szCs w:val="24"/>
                </w:rPr>
                <w:id w:val="-1911141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0A5C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750A5C">
              <w:rPr>
                <w:sz w:val="24"/>
                <w:szCs w:val="24"/>
              </w:rPr>
              <w:t xml:space="preserve"> </w:t>
            </w:r>
            <w:r w:rsidR="00102B79">
              <w:rPr>
                <w:sz w:val="24"/>
                <w:szCs w:val="24"/>
              </w:rPr>
              <w:t xml:space="preserve">Medium     </w:t>
            </w:r>
            <w:sdt>
              <w:sdtPr>
                <w:rPr>
                  <w:sz w:val="24"/>
                  <w:szCs w:val="24"/>
                </w:rPr>
                <w:id w:val="-1762068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0A5C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750A5C">
              <w:rPr>
                <w:sz w:val="24"/>
                <w:szCs w:val="24"/>
              </w:rPr>
              <w:t xml:space="preserve"> </w:t>
            </w:r>
            <w:r w:rsidR="00102B79">
              <w:rPr>
                <w:sz w:val="24"/>
                <w:szCs w:val="24"/>
              </w:rPr>
              <w:t xml:space="preserve">Large     </w:t>
            </w:r>
            <w:sdt>
              <w:sdtPr>
                <w:rPr>
                  <w:sz w:val="24"/>
                  <w:szCs w:val="24"/>
                </w:rPr>
                <w:id w:val="1320846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0A5C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750A5C">
              <w:rPr>
                <w:sz w:val="24"/>
                <w:szCs w:val="24"/>
              </w:rPr>
              <w:t xml:space="preserve"> </w:t>
            </w:r>
            <w:r w:rsidR="00102B79">
              <w:rPr>
                <w:sz w:val="24"/>
                <w:szCs w:val="24"/>
              </w:rPr>
              <w:t xml:space="preserve">X-Large     </w:t>
            </w:r>
            <w:sdt>
              <w:sdtPr>
                <w:rPr>
                  <w:sz w:val="24"/>
                  <w:szCs w:val="24"/>
                </w:rPr>
                <w:id w:val="-15817503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0A5C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750A5C">
              <w:rPr>
                <w:sz w:val="24"/>
                <w:szCs w:val="24"/>
              </w:rPr>
              <w:t xml:space="preserve"> </w:t>
            </w:r>
            <w:r w:rsidR="00102B79">
              <w:rPr>
                <w:sz w:val="24"/>
                <w:szCs w:val="24"/>
              </w:rPr>
              <w:t>XXL</w:t>
            </w:r>
          </w:p>
        </w:tc>
      </w:tr>
    </w:tbl>
    <w:p w14:paraId="0BFB445B" w14:textId="77777777" w:rsidR="0093730A" w:rsidRDefault="0093730A" w:rsidP="00A007DE">
      <w:pPr>
        <w:rPr>
          <w:sz w:val="24"/>
          <w:szCs w:val="24"/>
        </w:rPr>
      </w:pPr>
    </w:p>
    <w:p w14:paraId="024097F4" w14:textId="3703A13A" w:rsidR="0093730A" w:rsidRPr="009934FC" w:rsidRDefault="00D040B7" w:rsidP="00A007DE">
      <w:pPr>
        <w:rPr>
          <w:i/>
          <w:iCs/>
          <w:sz w:val="24"/>
          <w:szCs w:val="24"/>
        </w:rPr>
      </w:pPr>
      <w:r w:rsidRPr="009934FC">
        <w:rPr>
          <w:i/>
          <w:iCs/>
          <w:sz w:val="24"/>
          <w:szCs w:val="24"/>
        </w:rPr>
        <w:t>Parent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65"/>
        <w:gridCol w:w="6925"/>
      </w:tblGrid>
      <w:tr w:rsidR="0093730A" w14:paraId="417FA8A0" w14:textId="77777777" w:rsidTr="0093730A">
        <w:tc>
          <w:tcPr>
            <w:tcW w:w="3865" w:type="dxa"/>
            <w:shd w:val="clear" w:color="auto" w:fill="D9D9D9" w:themeFill="background1" w:themeFillShade="D9"/>
          </w:tcPr>
          <w:p w14:paraId="39832A8A" w14:textId="51D8D11E" w:rsidR="0093730A" w:rsidRDefault="0093730A" w:rsidP="009934FC">
            <w:pPr>
              <w:spacing w:line="240" w:lineRule="auto"/>
              <w:rPr>
                <w:sz w:val="24"/>
                <w:szCs w:val="24"/>
              </w:rPr>
            </w:pPr>
            <w:r w:rsidRPr="0093730A">
              <w:rPr>
                <w:sz w:val="24"/>
                <w:szCs w:val="24"/>
              </w:rPr>
              <w:t>Parent/Guardian Name</w:t>
            </w:r>
          </w:p>
        </w:tc>
        <w:tc>
          <w:tcPr>
            <w:tcW w:w="6925" w:type="dxa"/>
          </w:tcPr>
          <w:p w14:paraId="7803B690" w14:textId="77777777" w:rsidR="0093730A" w:rsidRDefault="0093730A" w:rsidP="009934FC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93730A" w14:paraId="6EDBE74D" w14:textId="77777777" w:rsidTr="0093730A">
        <w:tc>
          <w:tcPr>
            <w:tcW w:w="3865" w:type="dxa"/>
            <w:shd w:val="clear" w:color="auto" w:fill="D9D9D9" w:themeFill="background1" w:themeFillShade="D9"/>
          </w:tcPr>
          <w:p w14:paraId="5974D4C5" w14:textId="6AF42C42" w:rsidR="0093730A" w:rsidRDefault="0093730A" w:rsidP="009934FC">
            <w:pPr>
              <w:spacing w:line="240" w:lineRule="auto"/>
              <w:rPr>
                <w:sz w:val="24"/>
                <w:szCs w:val="24"/>
              </w:rPr>
            </w:pPr>
            <w:r w:rsidRPr="0093730A">
              <w:rPr>
                <w:sz w:val="24"/>
                <w:szCs w:val="24"/>
              </w:rPr>
              <w:t>Parent/Guardian Name</w:t>
            </w:r>
          </w:p>
        </w:tc>
        <w:tc>
          <w:tcPr>
            <w:tcW w:w="6925" w:type="dxa"/>
          </w:tcPr>
          <w:p w14:paraId="721370D1" w14:textId="77777777" w:rsidR="0093730A" w:rsidRDefault="0093730A" w:rsidP="009934FC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93730A" w14:paraId="00E72F6B" w14:textId="77777777" w:rsidTr="0093730A">
        <w:tc>
          <w:tcPr>
            <w:tcW w:w="3865" w:type="dxa"/>
            <w:shd w:val="clear" w:color="auto" w:fill="D9D9D9" w:themeFill="background1" w:themeFillShade="D9"/>
          </w:tcPr>
          <w:p w14:paraId="05456C0A" w14:textId="6F706FD6" w:rsidR="0093730A" w:rsidRDefault="0093730A" w:rsidP="009934FC">
            <w:pPr>
              <w:spacing w:line="240" w:lineRule="auto"/>
              <w:rPr>
                <w:sz w:val="24"/>
                <w:szCs w:val="24"/>
              </w:rPr>
            </w:pPr>
            <w:r w:rsidRPr="0093730A">
              <w:rPr>
                <w:sz w:val="24"/>
                <w:szCs w:val="24"/>
              </w:rPr>
              <w:t>Cell Phone Number</w:t>
            </w:r>
          </w:p>
        </w:tc>
        <w:tc>
          <w:tcPr>
            <w:tcW w:w="6925" w:type="dxa"/>
          </w:tcPr>
          <w:p w14:paraId="534E60DF" w14:textId="77777777" w:rsidR="0093730A" w:rsidRDefault="0093730A" w:rsidP="009934FC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93730A" w14:paraId="58317BE9" w14:textId="77777777" w:rsidTr="0093730A">
        <w:tc>
          <w:tcPr>
            <w:tcW w:w="3865" w:type="dxa"/>
            <w:shd w:val="clear" w:color="auto" w:fill="D9D9D9" w:themeFill="background1" w:themeFillShade="D9"/>
          </w:tcPr>
          <w:p w14:paraId="4012DEA2" w14:textId="66591C06" w:rsidR="0093730A" w:rsidRDefault="0093730A" w:rsidP="009934FC">
            <w:pPr>
              <w:spacing w:line="240" w:lineRule="auto"/>
              <w:rPr>
                <w:sz w:val="24"/>
                <w:szCs w:val="24"/>
              </w:rPr>
            </w:pPr>
            <w:r w:rsidRPr="0093730A">
              <w:rPr>
                <w:sz w:val="24"/>
                <w:szCs w:val="24"/>
              </w:rPr>
              <w:t>Email Address</w:t>
            </w:r>
          </w:p>
        </w:tc>
        <w:tc>
          <w:tcPr>
            <w:tcW w:w="6925" w:type="dxa"/>
          </w:tcPr>
          <w:p w14:paraId="2EF3C0A0" w14:textId="77777777" w:rsidR="0093730A" w:rsidRDefault="0093730A" w:rsidP="009934FC">
            <w:pPr>
              <w:spacing w:line="240" w:lineRule="auto"/>
              <w:rPr>
                <w:sz w:val="24"/>
                <w:szCs w:val="24"/>
              </w:rPr>
            </w:pPr>
          </w:p>
        </w:tc>
      </w:tr>
    </w:tbl>
    <w:p w14:paraId="0283BA73" w14:textId="77777777" w:rsidR="002F1CFA" w:rsidRDefault="002F1CFA" w:rsidP="0088782F">
      <w:pPr>
        <w:rPr>
          <w:snapToGrid w:val="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EE37DD" w14:paraId="3E1F4951" w14:textId="77777777" w:rsidTr="00EE37DD">
        <w:tc>
          <w:tcPr>
            <w:tcW w:w="10790" w:type="dxa"/>
            <w:shd w:val="clear" w:color="auto" w:fill="D9D9D9" w:themeFill="background1" w:themeFillShade="D9"/>
          </w:tcPr>
          <w:p w14:paraId="089E5B40" w14:textId="0420FD11" w:rsidR="00EE37DD" w:rsidRDefault="00EE37DD" w:rsidP="0088782F">
            <w:pPr>
              <w:rPr>
                <w:snapToGrid w:val="0"/>
              </w:rPr>
            </w:pPr>
            <w:r>
              <w:rPr>
                <w:snapToGrid w:val="0"/>
              </w:rPr>
              <w:t xml:space="preserve">List any medical conditions, allergies, dietary restrictions, </w:t>
            </w:r>
            <w:proofErr w:type="spellStart"/>
            <w:r>
              <w:rPr>
                <w:snapToGrid w:val="0"/>
              </w:rPr>
              <w:t>etc</w:t>
            </w:r>
            <w:proofErr w:type="spellEnd"/>
            <w:r>
              <w:rPr>
                <w:snapToGrid w:val="0"/>
              </w:rPr>
              <w:t>) we should be aware of:</w:t>
            </w:r>
          </w:p>
        </w:tc>
      </w:tr>
      <w:tr w:rsidR="00EE37DD" w14:paraId="7F39BBDB" w14:textId="77777777" w:rsidTr="00EE37DD">
        <w:tc>
          <w:tcPr>
            <w:tcW w:w="10790" w:type="dxa"/>
          </w:tcPr>
          <w:p w14:paraId="2FF6EFA6" w14:textId="77777777" w:rsidR="00EE37DD" w:rsidRDefault="00EE37DD" w:rsidP="0088782F">
            <w:pPr>
              <w:rPr>
                <w:snapToGrid w:val="0"/>
              </w:rPr>
            </w:pPr>
          </w:p>
          <w:p w14:paraId="514C8290" w14:textId="77777777" w:rsidR="00EE37DD" w:rsidRDefault="00EE37DD" w:rsidP="0088782F">
            <w:pPr>
              <w:rPr>
                <w:snapToGrid w:val="0"/>
              </w:rPr>
            </w:pPr>
          </w:p>
        </w:tc>
      </w:tr>
    </w:tbl>
    <w:p w14:paraId="02F624BC" w14:textId="77777777" w:rsidR="00EE37DD" w:rsidRDefault="00EE37DD" w:rsidP="0088782F">
      <w:pPr>
        <w:rPr>
          <w:snapToGrid w:val="0"/>
        </w:rPr>
      </w:pPr>
    </w:p>
    <w:p w14:paraId="3F3B0126" w14:textId="2E1551F6" w:rsidR="0088782F" w:rsidRDefault="0088782F" w:rsidP="0088782F">
      <w:pPr>
        <w:rPr>
          <w:snapToGrid w:val="0"/>
        </w:rPr>
      </w:pPr>
      <w:r w:rsidRPr="00E8780B">
        <w:rPr>
          <w:snapToGrid w:val="0"/>
        </w:rPr>
        <w:t>How did you learn about our Tomorrow’s Leaders Program?</w:t>
      </w:r>
    </w:p>
    <w:p w14:paraId="48B19EB3" w14:textId="3B9C5DD3" w:rsidR="00865CA6" w:rsidRPr="00284B42" w:rsidRDefault="00E479CB" w:rsidP="00CE5EC5">
      <w:pPr>
        <w:pStyle w:val="NoSpacing"/>
        <w:ind w:left="720"/>
      </w:pPr>
      <w:sdt>
        <w:sdtPr>
          <w:rPr>
            <w:sz w:val="24"/>
            <w:szCs w:val="24"/>
          </w:rPr>
          <w:id w:val="-1679117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34FC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8782F" w:rsidRPr="001B2177">
        <w:t xml:space="preserve"> Sibling</w:t>
      </w:r>
      <w:r w:rsidR="00D469E7">
        <w:rPr>
          <w:sz w:val="24"/>
          <w:szCs w:val="24"/>
        </w:rPr>
        <w:t>;</w:t>
      </w:r>
      <w:r w:rsidR="00865CA6">
        <w:rPr>
          <w:sz w:val="24"/>
          <w:szCs w:val="24"/>
        </w:rPr>
        <w:t xml:space="preserve"> </w:t>
      </w:r>
      <w:r w:rsidR="00D469E7" w:rsidRPr="00D469E7">
        <w:t xml:space="preserve">If you know, </w:t>
      </w:r>
      <w:r w:rsidR="00865CA6" w:rsidRPr="00D469E7">
        <w:t>wh</w:t>
      </w:r>
      <w:r w:rsidR="00D469E7" w:rsidRPr="00D469E7">
        <w:t>at</w:t>
      </w:r>
      <w:r w:rsidR="00D469E7">
        <w:t xml:space="preserve"> year were they in Tomorrow’s Leaders</w:t>
      </w:r>
      <w:r w:rsidR="00865CA6" w:rsidRPr="00284B42">
        <w:t>? _________</w:t>
      </w:r>
    </w:p>
    <w:p w14:paraId="247E0029" w14:textId="73CE0E1A" w:rsidR="0088782F" w:rsidRPr="001B2177" w:rsidRDefault="00E479CB" w:rsidP="00CE5EC5">
      <w:pPr>
        <w:pStyle w:val="NoSpacing"/>
        <w:ind w:left="720"/>
      </w:pPr>
      <w:sdt>
        <w:sdtPr>
          <w:rPr>
            <w:rFonts w:ascii="Segoe UI Symbol" w:hAnsi="Segoe UI Symbol" w:cs="Segoe UI"/>
            <w:sz w:val="24"/>
            <w:szCs w:val="24"/>
          </w:rPr>
          <w:id w:val="8742040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65CA6" w:rsidRPr="0020622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65CA6">
        <w:t xml:space="preserve"> </w:t>
      </w:r>
      <w:r w:rsidR="0088782F" w:rsidRPr="001B2177">
        <w:t>Friend</w:t>
      </w:r>
    </w:p>
    <w:p w14:paraId="5E54CF06" w14:textId="77777777" w:rsidR="00865CA6" w:rsidRDefault="00E479CB" w:rsidP="00CE5EC5">
      <w:pPr>
        <w:pStyle w:val="NoSpacing"/>
        <w:ind w:left="720"/>
        <w:rPr>
          <w:sz w:val="24"/>
          <w:szCs w:val="24"/>
        </w:rPr>
      </w:pPr>
      <w:sdt>
        <w:sdtPr>
          <w:rPr>
            <w:sz w:val="24"/>
            <w:szCs w:val="24"/>
          </w:rPr>
          <w:id w:val="17309606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8782F" w:rsidRPr="005F5278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88782F" w:rsidRPr="001B2177">
        <w:t xml:space="preserve"> Principal</w:t>
      </w:r>
      <w:r w:rsidR="00CE5EC5">
        <w:rPr>
          <w:sz w:val="24"/>
          <w:szCs w:val="24"/>
        </w:rPr>
        <w:t xml:space="preserve"> </w:t>
      </w:r>
    </w:p>
    <w:p w14:paraId="6C4A4B27" w14:textId="54BD45CF" w:rsidR="0088782F" w:rsidRPr="001B2177" w:rsidRDefault="00E479CB" w:rsidP="00CE5EC5">
      <w:pPr>
        <w:pStyle w:val="NoSpacing"/>
        <w:ind w:left="720"/>
      </w:pPr>
      <w:sdt>
        <w:sdtPr>
          <w:rPr>
            <w:rFonts w:ascii="Segoe UI Symbol" w:hAnsi="Segoe UI Symbol" w:cs="Segoe UI"/>
            <w:sz w:val="24"/>
            <w:szCs w:val="24"/>
          </w:rPr>
          <w:id w:val="-3158037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65CA6" w:rsidRPr="0020622D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865CA6">
        <w:t xml:space="preserve"> </w:t>
      </w:r>
      <w:r w:rsidR="0088782F" w:rsidRPr="001B2177">
        <w:t>Guidance Counselor</w:t>
      </w:r>
    </w:p>
    <w:p w14:paraId="7932059C" w14:textId="30371703" w:rsidR="0088782F" w:rsidRDefault="00E479CB" w:rsidP="0088782F">
      <w:pPr>
        <w:pStyle w:val="NoSpacing"/>
        <w:ind w:left="720"/>
      </w:pPr>
      <w:sdt>
        <w:sdtPr>
          <w:rPr>
            <w:sz w:val="24"/>
            <w:szCs w:val="24"/>
          </w:rPr>
          <w:id w:val="-12910436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8782F" w:rsidRPr="005F5278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88782F" w:rsidRPr="001B2177">
        <w:t xml:space="preserve"> Other</w:t>
      </w:r>
      <w:r w:rsidR="0088782F">
        <w:t>, who? _____________________________________________________________________________</w:t>
      </w:r>
    </w:p>
    <w:p w14:paraId="3BD21B10" w14:textId="68436E9F" w:rsidR="0077037E" w:rsidRDefault="0077037E" w:rsidP="0088782F">
      <w:pPr>
        <w:spacing w:after="0" w:line="240" w:lineRule="auto"/>
        <w:rPr>
          <w:b/>
          <w:bCs/>
        </w:rPr>
      </w:pPr>
      <w:r>
        <w:rPr>
          <w:snapToGrid w:val="0"/>
        </w:rPr>
        <w:br w:type="page"/>
      </w:r>
      <w:r w:rsidRPr="00A007DE">
        <w:rPr>
          <w:b/>
          <w:bCs/>
        </w:rPr>
        <w:lastRenderedPageBreak/>
        <w:t>PERSONAL INFORMATION (continued)</w:t>
      </w:r>
    </w:p>
    <w:p w14:paraId="7DF7AF5C" w14:textId="77777777" w:rsidR="00EF205E" w:rsidRDefault="00EF205E" w:rsidP="0088782F">
      <w:pPr>
        <w:spacing w:after="0" w:line="240" w:lineRule="auto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5"/>
        <w:gridCol w:w="7195"/>
      </w:tblGrid>
      <w:tr w:rsidR="002D7425" w14:paraId="0A4A6CC2" w14:textId="77777777" w:rsidTr="002D7425">
        <w:tc>
          <w:tcPr>
            <w:tcW w:w="3595" w:type="dxa"/>
            <w:shd w:val="clear" w:color="auto" w:fill="D9D9D9" w:themeFill="background1" w:themeFillShade="D9"/>
          </w:tcPr>
          <w:p w14:paraId="71911537" w14:textId="16B730FB" w:rsidR="002D7425" w:rsidRPr="002D7425" w:rsidRDefault="002D7425" w:rsidP="0088782F">
            <w:pPr>
              <w:spacing w:after="0" w:line="240" w:lineRule="auto"/>
            </w:pPr>
            <w:r w:rsidRPr="002D7425">
              <w:t>School Name</w:t>
            </w:r>
          </w:p>
        </w:tc>
        <w:tc>
          <w:tcPr>
            <w:tcW w:w="7195" w:type="dxa"/>
          </w:tcPr>
          <w:p w14:paraId="4D657587" w14:textId="77777777" w:rsidR="002D7425" w:rsidRDefault="002D7425" w:rsidP="0088782F">
            <w:pPr>
              <w:spacing w:after="0" w:line="240" w:lineRule="auto"/>
              <w:rPr>
                <w:b/>
                <w:bCs/>
              </w:rPr>
            </w:pPr>
          </w:p>
          <w:p w14:paraId="65E7D7B0" w14:textId="77777777" w:rsidR="00B7717C" w:rsidRDefault="00B7717C" w:rsidP="0088782F">
            <w:pPr>
              <w:spacing w:after="0" w:line="240" w:lineRule="auto"/>
              <w:rPr>
                <w:b/>
                <w:bCs/>
              </w:rPr>
            </w:pPr>
          </w:p>
        </w:tc>
      </w:tr>
      <w:tr w:rsidR="002D7425" w14:paraId="6F459C5F" w14:textId="77777777" w:rsidTr="002D7425">
        <w:tc>
          <w:tcPr>
            <w:tcW w:w="3595" w:type="dxa"/>
            <w:shd w:val="clear" w:color="auto" w:fill="D9D9D9" w:themeFill="background1" w:themeFillShade="D9"/>
          </w:tcPr>
          <w:p w14:paraId="643AFE94" w14:textId="4D2C2095" w:rsidR="002D7425" w:rsidRPr="002D7425" w:rsidRDefault="002D7425" w:rsidP="0088782F">
            <w:pPr>
              <w:spacing w:after="0" w:line="240" w:lineRule="auto"/>
            </w:pPr>
            <w:r w:rsidRPr="002D7425">
              <w:t>Cumulative GPA</w:t>
            </w:r>
            <w:r>
              <w:t xml:space="preserve"> (weighted)</w:t>
            </w:r>
          </w:p>
        </w:tc>
        <w:tc>
          <w:tcPr>
            <w:tcW w:w="7195" w:type="dxa"/>
          </w:tcPr>
          <w:p w14:paraId="5631F0E7" w14:textId="77777777" w:rsidR="002D7425" w:rsidRDefault="002D7425" w:rsidP="0088782F">
            <w:pPr>
              <w:spacing w:after="0" w:line="240" w:lineRule="auto"/>
              <w:rPr>
                <w:b/>
                <w:bCs/>
              </w:rPr>
            </w:pPr>
          </w:p>
          <w:p w14:paraId="46456522" w14:textId="77777777" w:rsidR="00B7717C" w:rsidRDefault="00B7717C" w:rsidP="0088782F">
            <w:pPr>
              <w:spacing w:after="0" w:line="240" w:lineRule="auto"/>
              <w:rPr>
                <w:b/>
                <w:bCs/>
              </w:rPr>
            </w:pPr>
          </w:p>
        </w:tc>
      </w:tr>
      <w:tr w:rsidR="002D7425" w14:paraId="0B4D10FB" w14:textId="77777777" w:rsidTr="002D7425">
        <w:tc>
          <w:tcPr>
            <w:tcW w:w="3595" w:type="dxa"/>
            <w:shd w:val="clear" w:color="auto" w:fill="D9D9D9" w:themeFill="background1" w:themeFillShade="D9"/>
          </w:tcPr>
          <w:p w14:paraId="5C8CCC3D" w14:textId="6EB8DBA5" w:rsidR="002D7425" w:rsidRPr="002D7425" w:rsidRDefault="00705831" w:rsidP="0088782F">
            <w:pPr>
              <w:spacing w:after="0" w:line="240" w:lineRule="auto"/>
            </w:pPr>
            <w:r>
              <w:t>Cumulative GPA (unweighted)</w:t>
            </w:r>
          </w:p>
        </w:tc>
        <w:tc>
          <w:tcPr>
            <w:tcW w:w="7195" w:type="dxa"/>
          </w:tcPr>
          <w:p w14:paraId="230468D0" w14:textId="77777777" w:rsidR="002D7425" w:rsidRDefault="002D7425" w:rsidP="0088782F">
            <w:pPr>
              <w:spacing w:after="0" w:line="240" w:lineRule="auto"/>
              <w:rPr>
                <w:b/>
                <w:bCs/>
              </w:rPr>
            </w:pPr>
          </w:p>
          <w:p w14:paraId="20843760" w14:textId="77777777" w:rsidR="00B7717C" w:rsidRDefault="00B7717C" w:rsidP="0088782F">
            <w:pPr>
              <w:spacing w:after="0" w:line="240" w:lineRule="auto"/>
              <w:rPr>
                <w:b/>
                <w:bCs/>
              </w:rPr>
            </w:pPr>
          </w:p>
        </w:tc>
      </w:tr>
      <w:tr w:rsidR="002D7425" w14:paraId="38ED5158" w14:textId="77777777" w:rsidTr="002D7425">
        <w:tc>
          <w:tcPr>
            <w:tcW w:w="3595" w:type="dxa"/>
            <w:shd w:val="clear" w:color="auto" w:fill="D9D9D9" w:themeFill="background1" w:themeFillShade="D9"/>
          </w:tcPr>
          <w:p w14:paraId="26911C04" w14:textId="5DD12AF1" w:rsidR="002D7425" w:rsidRPr="002D7425" w:rsidRDefault="00705831" w:rsidP="0088782F">
            <w:pPr>
              <w:spacing w:after="0" w:line="240" w:lineRule="auto"/>
            </w:pPr>
            <w:r>
              <w:t>Number of Volunteer hours logged</w:t>
            </w:r>
          </w:p>
        </w:tc>
        <w:tc>
          <w:tcPr>
            <w:tcW w:w="7195" w:type="dxa"/>
          </w:tcPr>
          <w:p w14:paraId="58806C53" w14:textId="77777777" w:rsidR="002D7425" w:rsidRDefault="002D7425" w:rsidP="0088782F">
            <w:pPr>
              <w:spacing w:after="0" w:line="240" w:lineRule="auto"/>
              <w:rPr>
                <w:b/>
                <w:bCs/>
              </w:rPr>
            </w:pPr>
          </w:p>
          <w:p w14:paraId="27EC8D16" w14:textId="77777777" w:rsidR="00B7717C" w:rsidRDefault="00B7717C" w:rsidP="0088782F">
            <w:pPr>
              <w:spacing w:after="0" w:line="240" w:lineRule="auto"/>
              <w:rPr>
                <w:b/>
                <w:bCs/>
              </w:rPr>
            </w:pPr>
          </w:p>
        </w:tc>
      </w:tr>
    </w:tbl>
    <w:p w14:paraId="366618DF" w14:textId="77777777" w:rsidR="00E5531A" w:rsidRDefault="00E5531A" w:rsidP="0088782F">
      <w:pPr>
        <w:spacing w:after="0" w:line="240" w:lineRule="auto"/>
        <w:rPr>
          <w:snapToGrid w:val="0"/>
        </w:rPr>
      </w:pPr>
    </w:p>
    <w:p w14:paraId="77421D8B" w14:textId="77777777" w:rsidR="00705831" w:rsidRDefault="00705831" w:rsidP="0088782F">
      <w:pPr>
        <w:spacing w:after="0" w:line="240" w:lineRule="auto"/>
        <w:rPr>
          <w:snapToGrid w:val="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705831" w14:paraId="37D0547C" w14:textId="77777777" w:rsidTr="3D56BF01">
        <w:tc>
          <w:tcPr>
            <w:tcW w:w="10790" w:type="dxa"/>
            <w:shd w:val="clear" w:color="auto" w:fill="D9D9D9" w:themeFill="background1" w:themeFillShade="D9"/>
          </w:tcPr>
          <w:p w14:paraId="6963E18A" w14:textId="1CFDB408" w:rsidR="00705831" w:rsidRDefault="5B7EBDF6" w:rsidP="0088782F">
            <w:pPr>
              <w:spacing w:after="0" w:line="240" w:lineRule="auto"/>
            </w:pPr>
            <w:r w:rsidRPr="00705831">
              <w:rPr>
                <w:snapToGrid w:val="0"/>
              </w:rPr>
              <w:t>List any special honors, awards, or recognition</w:t>
            </w:r>
            <w:r w:rsidR="31930D27">
              <w:rPr>
                <w:snapToGrid w:val="0"/>
              </w:rPr>
              <w:t xml:space="preserve">s you have received over the past </w:t>
            </w:r>
            <w:r w:rsidR="2313B88C">
              <w:rPr>
                <w:snapToGrid w:val="0"/>
              </w:rPr>
              <w:t>5</w:t>
            </w:r>
            <w:r w:rsidR="31930D27">
              <w:rPr>
                <w:snapToGrid w:val="0"/>
              </w:rPr>
              <w:t xml:space="preserve"> years:</w:t>
            </w:r>
          </w:p>
        </w:tc>
      </w:tr>
      <w:tr w:rsidR="00705831" w14:paraId="68FD28BE" w14:textId="77777777" w:rsidTr="3D56BF01">
        <w:tc>
          <w:tcPr>
            <w:tcW w:w="10790" w:type="dxa"/>
          </w:tcPr>
          <w:p w14:paraId="4D911F0A" w14:textId="77777777" w:rsidR="00705831" w:rsidRDefault="00705831" w:rsidP="0088782F">
            <w:pPr>
              <w:spacing w:after="0" w:line="240" w:lineRule="auto"/>
              <w:rPr>
                <w:snapToGrid w:val="0"/>
              </w:rPr>
            </w:pPr>
          </w:p>
          <w:p w14:paraId="3B9668AF" w14:textId="77777777" w:rsidR="00705831" w:rsidRDefault="00705831" w:rsidP="0088782F">
            <w:pPr>
              <w:spacing w:after="0" w:line="240" w:lineRule="auto"/>
              <w:rPr>
                <w:snapToGrid w:val="0"/>
              </w:rPr>
            </w:pPr>
          </w:p>
          <w:p w14:paraId="2E2BE3C5" w14:textId="77777777" w:rsidR="00705831" w:rsidRDefault="00705831" w:rsidP="0088782F">
            <w:pPr>
              <w:spacing w:after="0" w:line="240" w:lineRule="auto"/>
              <w:rPr>
                <w:snapToGrid w:val="0"/>
              </w:rPr>
            </w:pPr>
          </w:p>
          <w:p w14:paraId="47FD6193" w14:textId="77777777" w:rsidR="00705831" w:rsidRDefault="00705831" w:rsidP="0088782F">
            <w:pPr>
              <w:spacing w:after="0" w:line="240" w:lineRule="auto"/>
              <w:rPr>
                <w:snapToGrid w:val="0"/>
              </w:rPr>
            </w:pPr>
          </w:p>
          <w:p w14:paraId="5A7E50E9" w14:textId="77777777" w:rsidR="00705831" w:rsidRDefault="00705831" w:rsidP="0088782F">
            <w:pPr>
              <w:spacing w:after="0" w:line="240" w:lineRule="auto"/>
              <w:rPr>
                <w:snapToGrid w:val="0"/>
              </w:rPr>
            </w:pPr>
          </w:p>
          <w:p w14:paraId="15605616" w14:textId="77777777" w:rsidR="00B13640" w:rsidRDefault="00B13640" w:rsidP="0088782F">
            <w:pPr>
              <w:spacing w:after="0" w:line="240" w:lineRule="auto"/>
              <w:rPr>
                <w:snapToGrid w:val="0"/>
              </w:rPr>
            </w:pPr>
          </w:p>
          <w:p w14:paraId="4E45DB5C" w14:textId="77777777" w:rsidR="00B13640" w:rsidRDefault="00B13640" w:rsidP="0088782F">
            <w:pPr>
              <w:spacing w:after="0" w:line="240" w:lineRule="auto"/>
              <w:rPr>
                <w:snapToGrid w:val="0"/>
              </w:rPr>
            </w:pPr>
          </w:p>
        </w:tc>
      </w:tr>
    </w:tbl>
    <w:p w14:paraId="39E8C0E7" w14:textId="737BB300" w:rsidR="0062131D" w:rsidRDefault="0062131D" w:rsidP="00F17CA9">
      <w:pPr>
        <w:pStyle w:val="NoSpacing"/>
        <w:rPr>
          <w:snapToGrid w:val="0"/>
        </w:rPr>
      </w:pPr>
    </w:p>
    <w:p w14:paraId="3D80E037" w14:textId="77777777" w:rsidR="00705831" w:rsidRDefault="00705831" w:rsidP="00F17CA9">
      <w:pPr>
        <w:pStyle w:val="NoSpacing"/>
        <w:rPr>
          <w:snapToGrid w:val="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705831" w14:paraId="08151341" w14:textId="77777777" w:rsidTr="00237E1C">
        <w:tc>
          <w:tcPr>
            <w:tcW w:w="10790" w:type="dxa"/>
            <w:shd w:val="clear" w:color="auto" w:fill="D9D9D9" w:themeFill="background1" w:themeFillShade="D9"/>
          </w:tcPr>
          <w:p w14:paraId="19DB2B33" w14:textId="51F833DE" w:rsidR="00705831" w:rsidRDefault="00705831" w:rsidP="00237E1C">
            <w:pPr>
              <w:spacing w:after="0" w:line="240" w:lineRule="auto"/>
              <w:rPr>
                <w:snapToGrid w:val="0"/>
              </w:rPr>
            </w:pPr>
            <w:r w:rsidRPr="00705831">
              <w:rPr>
                <w:snapToGrid w:val="0"/>
              </w:rPr>
              <w:t>Please describe your interests and hobbies:</w:t>
            </w:r>
          </w:p>
        </w:tc>
      </w:tr>
      <w:tr w:rsidR="00705831" w14:paraId="5FA3F192" w14:textId="77777777" w:rsidTr="00237E1C">
        <w:tc>
          <w:tcPr>
            <w:tcW w:w="10790" w:type="dxa"/>
          </w:tcPr>
          <w:p w14:paraId="2B906248" w14:textId="77777777" w:rsidR="00705831" w:rsidRDefault="00705831" w:rsidP="00237E1C">
            <w:pPr>
              <w:spacing w:after="0" w:line="240" w:lineRule="auto"/>
              <w:rPr>
                <w:snapToGrid w:val="0"/>
              </w:rPr>
            </w:pPr>
          </w:p>
          <w:p w14:paraId="5D172A70" w14:textId="77777777" w:rsidR="00705831" w:rsidRDefault="00705831" w:rsidP="00237E1C">
            <w:pPr>
              <w:spacing w:after="0" w:line="240" w:lineRule="auto"/>
              <w:rPr>
                <w:snapToGrid w:val="0"/>
              </w:rPr>
            </w:pPr>
          </w:p>
          <w:p w14:paraId="5CC3F310" w14:textId="77777777" w:rsidR="00705831" w:rsidRDefault="00705831" w:rsidP="00237E1C">
            <w:pPr>
              <w:spacing w:after="0" w:line="240" w:lineRule="auto"/>
              <w:rPr>
                <w:snapToGrid w:val="0"/>
              </w:rPr>
            </w:pPr>
          </w:p>
          <w:p w14:paraId="645087A0" w14:textId="77777777" w:rsidR="00705831" w:rsidRDefault="00705831" w:rsidP="00237E1C">
            <w:pPr>
              <w:spacing w:after="0" w:line="240" w:lineRule="auto"/>
              <w:rPr>
                <w:snapToGrid w:val="0"/>
              </w:rPr>
            </w:pPr>
          </w:p>
          <w:p w14:paraId="6373C48C" w14:textId="77777777" w:rsidR="00705831" w:rsidRDefault="00705831" w:rsidP="00237E1C">
            <w:pPr>
              <w:spacing w:after="0" w:line="240" w:lineRule="auto"/>
              <w:rPr>
                <w:snapToGrid w:val="0"/>
              </w:rPr>
            </w:pPr>
          </w:p>
          <w:p w14:paraId="47121AB9" w14:textId="77777777" w:rsidR="00B13640" w:rsidRDefault="00B13640" w:rsidP="00237E1C">
            <w:pPr>
              <w:spacing w:after="0" w:line="240" w:lineRule="auto"/>
              <w:rPr>
                <w:snapToGrid w:val="0"/>
              </w:rPr>
            </w:pPr>
          </w:p>
          <w:p w14:paraId="006FE4AA" w14:textId="77777777" w:rsidR="00B13640" w:rsidRDefault="00B13640" w:rsidP="00237E1C">
            <w:pPr>
              <w:spacing w:after="0" w:line="240" w:lineRule="auto"/>
              <w:rPr>
                <w:snapToGrid w:val="0"/>
              </w:rPr>
            </w:pPr>
          </w:p>
        </w:tc>
      </w:tr>
    </w:tbl>
    <w:p w14:paraId="4C1DE4D2" w14:textId="2193ACCF" w:rsidR="008A3D05" w:rsidRDefault="008A3D05" w:rsidP="001A2FE9">
      <w:pPr>
        <w:rPr>
          <w:snapToGrid w:val="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45"/>
        <w:gridCol w:w="6745"/>
      </w:tblGrid>
      <w:tr w:rsidR="00AF652A" w14:paraId="238EAA78" w14:textId="77777777" w:rsidTr="00CC6CE0">
        <w:tc>
          <w:tcPr>
            <w:tcW w:w="4045" w:type="dxa"/>
            <w:shd w:val="clear" w:color="auto" w:fill="D9D9D9" w:themeFill="background1" w:themeFillShade="D9"/>
          </w:tcPr>
          <w:p w14:paraId="30940E1B" w14:textId="7BAEFA5C" w:rsidR="00CC6CE0" w:rsidRPr="00CC6CE0" w:rsidRDefault="00CC6CE0" w:rsidP="00CC6CE0">
            <w:pPr>
              <w:rPr>
                <w:snapToGrid w:val="0"/>
              </w:rPr>
            </w:pPr>
            <w:r w:rsidRPr="00CC6CE0">
              <w:rPr>
                <w:snapToGrid w:val="0"/>
              </w:rPr>
              <w:t>You must attend all seminars and workshops to complete the Tomorrow’s Leaders Program. Please refer to the application instructions for specific dates.</w:t>
            </w:r>
          </w:p>
          <w:p w14:paraId="0F0C8BF6" w14:textId="3AEDE58B" w:rsidR="00AF652A" w:rsidRDefault="00CC6CE0" w:rsidP="00CC6CE0">
            <w:pPr>
              <w:rPr>
                <w:snapToGrid w:val="0"/>
              </w:rPr>
            </w:pPr>
            <w:r w:rsidRPr="00CC6CE0">
              <w:rPr>
                <w:snapToGrid w:val="0"/>
              </w:rPr>
              <w:t>Will your schedule allow you to attend all sessions?</w:t>
            </w:r>
          </w:p>
        </w:tc>
        <w:tc>
          <w:tcPr>
            <w:tcW w:w="6745" w:type="dxa"/>
          </w:tcPr>
          <w:p w14:paraId="6F622768" w14:textId="787AAEB0" w:rsidR="00AF652A" w:rsidRDefault="00E479CB" w:rsidP="001A2FE9">
            <w:pPr>
              <w:rPr>
                <w:snapToGrid w:val="0"/>
              </w:rPr>
            </w:pPr>
            <w:sdt>
              <w:sdtPr>
                <w:rPr>
                  <w:rFonts w:ascii="Segoe UI Symbol" w:hAnsi="Segoe UI Symbol"/>
                  <w:snapToGrid w:val="0"/>
                  <w:sz w:val="24"/>
                </w:rPr>
                <w:id w:val="337353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6CE0" w:rsidRPr="00A007DE">
                  <w:rPr>
                    <w:rFonts w:ascii="Segoe UI Symbol" w:hAnsi="Segoe UI Symbol" w:cs="Segoe UI Symbol"/>
                    <w:snapToGrid w:val="0"/>
                    <w:sz w:val="24"/>
                  </w:rPr>
                  <w:t>☐</w:t>
                </w:r>
              </w:sdtContent>
            </w:sdt>
            <w:r w:rsidR="00CC6CE0" w:rsidRPr="00A007DE">
              <w:t xml:space="preserve"> Yes </w:t>
            </w:r>
            <w:sdt>
              <w:sdtPr>
                <w:rPr>
                  <w:rFonts w:ascii="Segoe UI Symbol" w:hAnsi="Segoe UI Symbol"/>
                  <w:snapToGrid w:val="0"/>
                  <w:sz w:val="24"/>
                </w:rPr>
                <w:id w:val="-16559905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6CE0" w:rsidRPr="00A007DE">
                  <w:rPr>
                    <w:rFonts w:ascii="Segoe UI Symbol" w:hAnsi="Segoe UI Symbol" w:cs="Segoe UI Symbol"/>
                    <w:snapToGrid w:val="0"/>
                    <w:sz w:val="24"/>
                  </w:rPr>
                  <w:t>☐</w:t>
                </w:r>
              </w:sdtContent>
            </w:sdt>
            <w:r w:rsidR="00CC6CE0" w:rsidRPr="00A007DE">
              <w:t xml:space="preserve"> No</w:t>
            </w:r>
          </w:p>
        </w:tc>
      </w:tr>
      <w:tr w:rsidR="00AF652A" w14:paraId="74C55A6C" w14:textId="77777777" w:rsidTr="00CC6CE0">
        <w:tc>
          <w:tcPr>
            <w:tcW w:w="4045" w:type="dxa"/>
            <w:shd w:val="clear" w:color="auto" w:fill="D9D9D9" w:themeFill="background1" w:themeFillShade="D9"/>
          </w:tcPr>
          <w:p w14:paraId="332E8C32" w14:textId="532B7704" w:rsidR="00AF652A" w:rsidRDefault="00CC6CE0" w:rsidP="001A2FE9">
            <w:pPr>
              <w:rPr>
                <w:snapToGrid w:val="0"/>
              </w:rPr>
            </w:pPr>
            <w:r w:rsidRPr="00F96B2A">
              <w:rPr>
                <w:snapToGrid w:val="0"/>
              </w:rPr>
              <w:t>Are you dual enrolled?</w:t>
            </w:r>
          </w:p>
        </w:tc>
        <w:tc>
          <w:tcPr>
            <w:tcW w:w="6745" w:type="dxa"/>
          </w:tcPr>
          <w:p w14:paraId="1BC52266" w14:textId="02841E86" w:rsidR="00AF652A" w:rsidRDefault="00E479CB" w:rsidP="001A2FE9">
            <w:pPr>
              <w:rPr>
                <w:snapToGrid w:val="0"/>
              </w:rPr>
            </w:pPr>
            <w:sdt>
              <w:sdtPr>
                <w:rPr>
                  <w:rFonts w:ascii="Segoe UI Symbol" w:hAnsi="Segoe UI Symbol"/>
                  <w:snapToGrid w:val="0"/>
                  <w:sz w:val="24"/>
                </w:rPr>
                <w:id w:val="-1999182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6CE0" w:rsidRPr="00A007DE">
                  <w:rPr>
                    <w:rFonts w:ascii="Segoe UI Symbol" w:hAnsi="Segoe UI Symbol" w:cs="Segoe UI Symbol"/>
                    <w:snapToGrid w:val="0"/>
                    <w:sz w:val="24"/>
                  </w:rPr>
                  <w:t>☐</w:t>
                </w:r>
              </w:sdtContent>
            </w:sdt>
            <w:r w:rsidR="00CC6CE0">
              <w:rPr>
                <w:snapToGrid w:val="0"/>
              </w:rPr>
              <w:t xml:space="preserve"> Yes </w:t>
            </w:r>
            <w:sdt>
              <w:sdtPr>
                <w:rPr>
                  <w:rFonts w:ascii="Segoe UI Symbol" w:hAnsi="Segoe UI Symbol"/>
                  <w:snapToGrid w:val="0"/>
                  <w:sz w:val="24"/>
                </w:rPr>
                <w:id w:val="680625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6CE0" w:rsidRPr="00A007DE">
                  <w:rPr>
                    <w:rFonts w:ascii="Segoe UI Symbol" w:hAnsi="Segoe UI Symbol" w:cs="Segoe UI Symbol"/>
                    <w:snapToGrid w:val="0"/>
                    <w:sz w:val="24"/>
                  </w:rPr>
                  <w:t>☐</w:t>
                </w:r>
              </w:sdtContent>
            </w:sdt>
            <w:r w:rsidR="00CC6CE0">
              <w:rPr>
                <w:snapToGrid w:val="0"/>
              </w:rPr>
              <w:t xml:space="preserve"> No</w:t>
            </w:r>
          </w:p>
        </w:tc>
      </w:tr>
      <w:tr w:rsidR="00CC6CE0" w14:paraId="24FC2CA2" w14:textId="77777777" w:rsidTr="00CC6CE0">
        <w:tc>
          <w:tcPr>
            <w:tcW w:w="4045" w:type="dxa"/>
            <w:shd w:val="clear" w:color="auto" w:fill="D9D9D9" w:themeFill="background1" w:themeFillShade="D9"/>
          </w:tcPr>
          <w:p w14:paraId="3319DE84" w14:textId="227DDCE8" w:rsidR="00CC6CE0" w:rsidRDefault="00CC6CE0" w:rsidP="001A2FE9">
            <w:pPr>
              <w:rPr>
                <w:snapToGrid w:val="0"/>
              </w:rPr>
            </w:pPr>
            <w:r w:rsidRPr="00CC6CE0">
              <w:rPr>
                <w:snapToGrid w:val="0"/>
              </w:rPr>
              <w:t xml:space="preserve">If </w:t>
            </w:r>
            <w:proofErr w:type="gramStart"/>
            <w:r w:rsidRPr="00CC6CE0">
              <w:rPr>
                <w:snapToGrid w:val="0"/>
              </w:rPr>
              <w:t>Yes</w:t>
            </w:r>
            <w:proofErr w:type="gramEnd"/>
            <w:r w:rsidRPr="00CC6CE0">
              <w:rPr>
                <w:snapToGrid w:val="0"/>
              </w:rPr>
              <w:t>, please explain days/hours/course titles</w:t>
            </w:r>
            <w:r>
              <w:rPr>
                <w:snapToGrid w:val="0"/>
              </w:rPr>
              <w:t>:</w:t>
            </w:r>
          </w:p>
        </w:tc>
        <w:tc>
          <w:tcPr>
            <w:tcW w:w="6745" w:type="dxa"/>
          </w:tcPr>
          <w:p w14:paraId="027A32D1" w14:textId="77777777" w:rsidR="00CC6CE0" w:rsidRDefault="00CC6CE0" w:rsidP="001A2FE9">
            <w:pPr>
              <w:rPr>
                <w:snapToGrid w:val="0"/>
              </w:rPr>
            </w:pPr>
          </w:p>
        </w:tc>
      </w:tr>
    </w:tbl>
    <w:p w14:paraId="3ABA4DB2" w14:textId="77777777" w:rsidR="00AF652A" w:rsidRDefault="00AF652A" w:rsidP="001A2FE9">
      <w:pPr>
        <w:rPr>
          <w:snapToGrid w:val="0"/>
        </w:rPr>
      </w:pPr>
    </w:p>
    <w:p w14:paraId="3A236AF5" w14:textId="5794784F" w:rsidR="00960C4F" w:rsidRDefault="00960C4F" w:rsidP="00B25096">
      <w:pPr>
        <w:pStyle w:val="NoSpacing"/>
      </w:pPr>
    </w:p>
    <w:p w14:paraId="75D8611D" w14:textId="09127D64" w:rsidR="00E5531A" w:rsidRDefault="00E5531A" w:rsidP="00B25096">
      <w:pPr>
        <w:pStyle w:val="NoSpacing"/>
      </w:pPr>
    </w:p>
    <w:p w14:paraId="25610F84" w14:textId="179CF88C" w:rsidR="00E5531A" w:rsidRDefault="00E5531A" w:rsidP="00B25096">
      <w:pPr>
        <w:pStyle w:val="NoSpacing"/>
      </w:pPr>
    </w:p>
    <w:p w14:paraId="6E39E745" w14:textId="6A8D8FC9" w:rsidR="00B7717C" w:rsidRDefault="00B7717C" w:rsidP="00B25096">
      <w:pPr>
        <w:pStyle w:val="NoSpacing"/>
      </w:pPr>
    </w:p>
    <w:p w14:paraId="74F16C86" w14:textId="23B5FDBD" w:rsidR="3F850AC2" w:rsidRDefault="3F850AC2" w:rsidP="3F850AC2">
      <w:pPr>
        <w:pStyle w:val="NoSpacing"/>
      </w:pPr>
    </w:p>
    <w:p w14:paraId="0C162E59" w14:textId="77777777" w:rsidR="00581707" w:rsidRDefault="00581707" w:rsidP="3F850AC2">
      <w:pPr>
        <w:pStyle w:val="NoSpacing"/>
      </w:pPr>
    </w:p>
    <w:p w14:paraId="314FE1F9" w14:textId="61915A21" w:rsidR="00074EEA" w:rsidRPr="00960C4F" w:rsidRDefault="00535216" w:rsidP="00364D81">
      <w:pPr>
        <w:pStyle w:val="ListParagraph"/>
        <w:numPr>
          <w:ilvl w:val="0"/>
          <w:numId w:val="21"/>
        </w:numPr>
        <w:rPr>
          <w:rFonts w:cstheme="minorHAnsi"/>
          <w:b/>
          <w:snapToGrid w:val="0"/>
        </w:rPr>
      </w:pPr>
      <w:r w:rsidRPr="00E8780B">
        <w:rPr>
          <w:rFonts w:cstheme="minorHAnsi"/>
          <w:b/>
          <w:snapToGrid w:val="0"/>
        </w:rPr>
        <w:lastRenderedPageBreak/>
        <w:t>LEADERSHIP PROFILE</w:t>
      </w:r>
    </w:p>
    <w:p w14:paraId="22BE56F4" w14:textId="39BE3CF9" w:rsidR="00EE025F" w:rsidRPr="00FE5E51" w:rsidRDefault="00E04382" w:rsidP="00FE5E51">
      <w:pPr>
        <w:pStyle w:val="ListParagraph"/>
        <w:numPr>
          <w:ilvl w:val="0"/>
          <w:numId w:val="27"/>
        </w:numPr>
        <w:rPr>
          <w:snapToGrid w:val="0"/>
        </w:rPr>
      </w:pPr>
      <w:r w:rsidRPr="00FE5E51">
        <w:rPr>
          <w:snapToGrid w:val="0"/>
        </w:rPr>
        <w:t>L</w:t>
      </w:r>
      <w:r w:rsidR="00EE025F" w:rsidRPr="00FE5E51">
        <w:rPr>
          <w:snapToGrid w:val="0"/>
        </w:rPr>
        <w:t xml:space="preserve">ist </w:t>
      </w:r>
      <w:r w:rsidR="00511B6C">
        <w:rPr>
          <w:snapToGrid w:val="0"/>
        </w:rPr>
        <w:t>(in order of importance to you) up to ten school, volunteer, religious, social, athletic or other activities in which you have participated during the last three years</w:t>
      </w:r>
      <w:r w:rsidR="006F6447">
        <w:rPr>
          <w:snapToGrid w:val="0"/>
        </w:rPr>
        <w:t xml:space="preserve">. Include any leadership roles you may have held. </w:t>
      </w:r>
    </w:p>
    <w:tbl>
      <w:tblPr>
        <w:tblStyle w:val="TableGrid"/>
        <w:tblW w:w="0" w:type="auto"/>
        <w:tblCellMar>
          <w:top w:w="58" w:type="dxa"/>
          <w:left w:w="115" w:type="dxa"/>
          <w:bottom w:w="58" w:type="dxa"/>
          <w:right w:w="115" w:type="dxa"/>
        </w:tblCellMar>
        <w:tblLook w:val="04A0" w:firstRow="1" w:lastRow="0" w:firstColumn="1" w:lastColumn="0" w:noHBand="0" w:noVBand="1"/>
      </w:tblPr>
      <w:tblGrid>
        <w:gridCol w:w="4675"/>
        <w:gridCol w:w="2250"/>
        <w:gridCol w:w="3865"/>
      </w:tblGrid>
      <w:tr w:rsidR="009429EB" w:rsidRPr="0059013D" w14:paraId="1462FD55" w14:textId="77777777" w:rsidTr="0059013D">
        <w:tc>
          <w:tcPr>
            <w:tcW w:w="4675" w:type="dxa"/>
            <w:shd w:val="clear" w:color="auto" w:fill="D9D9D9" w:themeFill="background1" w:themeFillShade="D9"/>
          </w:tcPr>
          <w:p w14:paraId="53BB543B" w14:textId="1FBAEDA3" w:rsidR="009429EB" w:rsidRPr="0059013D" w:rsidRDefault="009429EB" w:rsidP="005E0875">
            <w:pPr>
              <w:pStyle w:val="NoSpacing"/>
              <w:rPr>
                <w:snapToGrid w:val="0"/>
              </w:rPr>
            </w:pPr>
            <w:r w:rsidRPr="0059013D">
              <w:rPr>
                <w:snapToGrid w:val="0"/>
              </w:rPr>
              <w:t>Organization/Activity</w:t>
            </w:r>
          </w:p>
        </w:tc>
        <w:tc>
          <w:tcPr>
            <w:tcW w:w="2250" w:type="dxa"/>
            <w:shd w:val="clear" w:color="auto" w:fill="D9D9D9" w:themeFill="background1" w:themeFillShade="D9"/>
          </w:tcPr>
          <w:p w14:paraId="549B4562" w14:textId="7F82F905" w:rsidR="009429EB" w:rsidRPr="0059013D" w:rsidRDefault="009429EB" w:rsidP="000050CC">
            <w:pPr>
              <w:pStyle w:val="NoSpacing"/>
              <w:rPr>
                <w:snapToGrid w:val="0"/>
              </w:rPr>
            </w:pPr>
            <w:r w:rsidRPr="0059013D">
              <w:rPr>
                <w:snapToGrid w:val="0"/>
              </w:rPr>
              <w:t>Year/Grade</w:t>
            </w:r>
          </w:p>
        </w:tc>
        <w:tc>
          <w:tcPr>
            <w:tcW w:w="3865" w:type="dxa"/>
            <w:shd w:val="clear" w:color="auto" w:fill="D9D9D9" w:themeFill="background1" w:themeFillShade="D9"/>
          </w:tcPr>
          <w:p w14:paraId="63C1944B" w14:textId="08B4594B" w:rsidR="009429EB" w:rsidRPr="0059013D" w:rsidRDefault="009429EB" w:rsidP="000050CC">
            <w:pPr>
              <w:pStyle w:val="NoSpacing"/>
              <w:rPr>
                <w:snapToGrid w:val="0"/>
              </w:rPr>
            </w:pPr>
            <w:r w:rsidRPr="0059013D">
              <w:rPr>
                <w:snapToGrid w:val="0"/>
              </w:rPr>
              <w:t>Position Held/Involvement</w:t>
            </w:r>
          </w:p>
        </w:tc>
      </w:tr>
      <w:tr w:rsidR="009429EB" w14:paraId="23B7DB1D" w14:textId="77777777" w:rsidTr="00C257D9">
        <w:tc>
          <w:tcPr>
            <w:tcW w:w="4675" w:type="dxa"/>
          </w:tcPr>
          <w:p w14:paraId="6CAF6031" w14:textId="77777777" w:rsidR="009429EB" w:rsidRDefault="009429EB" w:rsidP="005E0875">
            <w:pPr>
              <w:pStyle w:val="NoSpacing"/>
              <w:rPr>
                <w:snapToGrid w:val="0"/>
              </w:rPr>
            </w:pPr>
          </w:p>
        </w:tc>
        <w:tc>
          <w:tcPr>
            <w:tcW w:w="2250" w:type="dxa"/>
          </w:tcPr>
          <w:p w14:paraId="1F0A3396" w14:textId="77777777" w:rsidR="009429EB" w:rsidRDefault="009429EB" w:rsidP="005E0875">
            <w:pPr>
              <w:pStyle w:val="NoSpacing"/>
              <w:rPr>
                <w:snapToGrid w:val="0"/>
              </w:rPr>
            </w:pPr>
          </w:p>
        </w:tc>
        <w:tc>
          <w:tcPr>
            <w:tcW w:w="3865" w:type="dxa"/>
          </w:tcPr>
          <w:p w14:paraId="6569B7AA" w14:textId="77777777" w:rsidR="009429EB" w:rsidRDefault="009429EB" w:rsidP="005E0875">
            <w:pPr>
              <w:pStyle w:val="NoSpacing"/>
              <w:rPr>
                <w:snapToGrid w:val="0"/>
              </w:rPr>
            </w:pPr>
          </w:p>
        </w:tc>
      </w:tr>
      <w:tr w:rsidR="009429EB" w14:paraId="457F251D" w14:textId="77777777" w:rsidTr="00C257D9">
        <w:tc>
          <w:tcPr>
            <w:tcW w:w="4675" w:type="dxa"/>
          </w:tcPr>
          <w:p w14:paraId="0810073C" w14:textId="77777777" w:rsidR="009429EB" w:rsidRDefault="009429EB" w:rsidP="005E0875">
            <w:pPr>
              <w:pStyle w:val="NoSpacing"/>
              <w:rPr>
                <w:snapToGrid w:val="0"/>
              </w:rPr>
            </w:pPr>
          </w:p>
        </w:tc>
        <w:tc>
          <w:tcPr>
            <w:tcW w:w="2250" w:type="dxa"/>
          </w:tcPr>
          <w:p w14:paraId="69F23A06" w14:textId="77777777" w:rsidR="009429EB" w:rsidRDefault="009429EB" w:rsidP="005E0875">
            <w:pPr>
              <w:pStyle w:val="NoSpacing"/>
              <w:rPr>
                <w:snapToGrid w:val="0"/>
              </w:rPr>
            </w:pPr>
          </w:p>
        </w:tc>
        <w:tc>
          <w:tcPr>
            <w:tcW w:w="3865" w:type="dxa"/>
          </w:tcPr>
          <w:p w14:paraId="0CA8DEFC" w14:textId="77777777" w:rsidR="009429EB" w:rsidRDefault="009429EB" w:rsidP="005E0875">
            <w:pPr>
              <w:pStyle w:val="NoSpacing"/>
              <w:rPr>
                <w:snapToGrid w:val="0"/>
              </w:rPr>
            </w:pPr>
          </w:p>
        </w:tc>
      </w:tr>
      <w:tr w:rsidR="009429EB" w14:paraId="6AEF680E" w14:textId="77777777" w:rsidTr="00C257D9">
        <w:tc>
          <w:tcPr>
            <w:tcW w:w="4675" w:type="dxa"/>
          </w:tcPr>
          <w:p w14:paraId="01634674" w14:textId="77777777" w:rsidR="009429EB" w:rsidRDefault="009429EB" w:rsidP="005E0875">
            <w:pPr>
              <w:pStyle w:val="NoSpacing"/>
              <w:rPr>
                <w:snapToGrid w:val="0"/>
              </w:rPr>
            </w:pPr>
          </w:p>
        </w:tc>
        <w:tc>
          <w:tcPr>
            <w:tcW w:w="2250" w:type="dxa"/>
          </w:tcPr>
          <w:p w14:paraId="58927574" w14:textId="77777777" w:rsidR="009429EB" w:rsidRDefault="009429EB" w:rsidP="005E0875">
            <w:pPr>
              <w:pStyle w:val="NoSpacing"/>
              <w:rPr>
                <w:snapToGrid w:val="0"/>
              </w:rPr>
            </w:pPr>
          </w:p>
        </w:tc>
        <w:tc>
          <w:tcPr>
            <w:tcW w:w="3865" w:type="dxa"/>
          </w:tcPr>
          <w:p w14:paraId="05B0CE85" w14:textId="77777777" w:rsidR="009429EB" w:rsidRDefault="009429EB" w:rsidP="005E0875">
            <w:pPr>
              <w:pStyle w:val="NoSpacing"/>
              <w:rPr>
                <w:snapToGrid w:val="0"/>
              </w:rPr>
            </w:pPr>
          </w:p>
        </w:tc>
      </w:tr>
      <w:tr w:rsidR="009429EB" w14:paraId="651DF3C7" w14:textId="77777777" w:rsidTr="00C257D9">
        <w:tc>
          <w:tcPr>
            <w:tcW w:w="4675" w:type="dxa"/>
          </w:tcPr>
          <w:p w14:paraId="3DF9FCE3" w14:textId="77777777" w:rsidR="009429EB" w:rsidRDefault="009429EB" w:rsidP="005E0875">
            <w:pPr>
              <w:pStyle w:val="NoSpacing"/>
              <w:rPr>
                <w:snapToGrid w:val="0"/>
              </w:rPr>
            </w:pPr>
          </w:p>
        </w:tc>
        <w:tc>
          <w:tcPr>
            <w:tcW w:w="2250" w:type="dxa"/>
          </w:tcPr>
          <w:p w14:paraId="3A675759" w14:textId="77777777" w:rsidR="009429EB" w:rsidRDefault="009429EB" w:rsidP="005E0875">
            <w:pPr>
              <w:pStyle w:val="NoSpacing"/>
              <w:rPr>
                <w:snapToGrid w:val="0"/>
              </w:rPr>
            </w:pPr>
          </w:p>
        </w:tc>
        <w:tc>
          <w:tcPr>
            <w:tcW w:w="3865" w:type="dxa"/>
          </w:tcPr>
          <w:p w14:paraId="298EC4BB" w14:textId="77777777" w:rsidR="009429EB" w:rsidRDefault="009429EB" w:rsidP="005E0875">
            <w:pPr>
              <w:pStyle w:val="NoSpacing"/>
              <w:rPr>
                <w:snapToGrid w:val="0"/>
              </w:rPr>
            </w:pPr>
          </w:p>
        </w:tc>
      </w:tr>
      <w:tr w:rsidR="0059013D" w14:paraId="46CCC8AB" w14:textId="77777777" w:rsidTr="00C257D9">
        <w:tc>
          <w:tcPr>
            <w:tcW w:w="4675" w:type="dxa"/>
          </w:tcPr>
          <w:p w14:paraId="2A81AF48" w14:textId="77777777" w:rsidR="0059013D" w:rsidRDefault="0059013D" w:rsidP="005E0875">
            <w:pPr>
              <w:pStyle w:val="NoSpacing"/>
              <w:rPr>
                <w:snapToGrid w:val="0"/>
              </w:rPr>
            </w:pPr>
          </w:p>
        </w:tc>
        <w:tc>
          <w:tcPr>
            <w:tcW w:w="2250" w:type="dxa"/>
          </w:tcPr>
          <w:p w14:paraId="4C2E1713" w14:textId="77777777" w:rsidR="0059013D" w:rsidRDefault="0059013D" w:rsidP="005E0875">
            <w:pPr>
              <w:pStyle w:val="NoSpacing"/>
              <w:rPr>
                <w:snapToGrid w:val="0"/>
              </w:rPr>
            </w:pPr>
          </w:p>
        </w:tc>
        <w:tc>
          <w:tcPr>
            <w:tcW w:w="3865" w:type="dxa"/>
          </w:tcPr>
          <w:p w14:paraId="1F381D67" w14:textId="77777777" w:rsidR="0059013D" w:rsidRDefault="0059013D" w:rsidP="005E0875">
            <w:pPr>
              <w:pStyle w:val="NoSpacing"/>
              <w:rPr>
                <w:snapToGrid w:val="0"/>
              </w:rPr>
            </w:pPr>
          </w:p>
        </w:tc>
      </w:tr>
      <w:tr w:rsidR="0059013D" w14:paraId="770FBE8D" w14:textId="77777777" w:rsidTr="00C257D9">
        <w:tc>
          <w:tcPr>
            <w:tcW w:w="4675" w:type="dxa"/>
          </w:tcPr>
          <w:p w14:paraId="1EF8D55A" w14:textId="77777777" w:rsidR="0059013D" w:rsidRDefault="0059013D" w:rsidP="005E0875">
            <w:pPr>
              <w:pStyle w:val="NoSpacing"/>
              <w:rPr>
                <w:snapToGrid w:val="0"/>
              </w:rPr>
            </w:pPr>
          </w:p>
        </w:tc>
        <w:tc>
          <w:tcPr>
            <w:tcW w:w="2250" w:type="dxa"/>
          </w:tcPr>
          <w:p w14:paraId="4B1DA028" w14:textId="77777777" w:rsidR="0059013D" w:rsidRDefault="0059013D" w:rsidP="005E0875">
            <w:pPr>
              <w:pStyle w:val="NoSpacing"/>
              <w:rPr>
                <w:snapToGrid w:val="0"/>
              </w:rPr>
            </w:pPr>
          </w:p>
        </w:tc>
        <w:tc>
          <w:tcPr>
            <w:tcW w:w="3865" w:type="dxa"/>
          </w:tcPr>
          <w:p w14:paraId="4A95FCCA" w14:textId="77777777" w:rsidR="0059013D" w:rsidRDefault="0059013D" w:rsidP="005E0875">
            <w:pPr>
              <w:pStyle w:val="NoSpacing"/>
              <w:rPr>
                <w:snapToGrid w:val="0"/>
              </w:rPr>
            </w:pPr>
          </w:p>
        </w:tc>
      </w:tr>
      <w:tr w:rsidR="00702A54" w14:paraId="668C161E" w14:textId="77777777" w:rsidTr="00C257D9">
        <w:tc>
          <w:tcPr>
            <w:tcW w:w="4675" w:type="dxa"/>
          </w:tcPr>
          <w:p w14:paraId="03AFE2D8" w14:textId="77777777" w:rsidR="00702A54" w:rsidRDefault="00702A54" w:rsidP="005E0875">
            <w:pPr>
              <w:pStyle w:val="NoSpacing"/>
              <w:rPr>
                <w:snapToGrid w:val="0"/>
              </w:rPr>
            </w:pPr>
          </w:p>
        </w:tc>
        <w:tc>
          <w:tcPr>
            <w:tcW w:w="2250" w:type="dxa"/>
          </w:tcPr>
          <w:p w14:paraId="0D9E3145" w14:textId="77777777" w:rsidR="00702A54" w:rsidRDefault="00702A54" w:rsidP="005E0875">
            <w:pPr>
              <w:pStyle w:val="NoSpacing"/>
              <w:rPr>
                <w:snapToGrid w:val="0"/>
              </w:rPr>
            </w:pPr>
          </w:p>
        </w:tc>
        <w:tc>
          <w:tcPr>
            <w:tcW w:w="3865" w:type="dxa"/>
          </w:tcPr>
          <w:p w14:paraId="08D4CB68" w14:textId="77777777" w:rsidR="00702A54" w:rsidRDefault="00702A54" w:rsidP="005E0875">
            <w:pPr>
              <w:pStyle w:val="NoSpacing"/>
              <w:rPr>
                <w:snapToGrid w:val="0"/>
              </w:rPr>
            </w:pPr>
          </w:p>
        </w:tc>
      </w:tr>
      <w:tr w:rsidR="00702A54" w14:paraId="5F54677C" w14:textId="77777777" w:rsidTr="00C257D9">
        <w:tc>
          <w:tcPr>
            <w:tcW w:w="4675" w:type="dxa"/>
          </w:tcPr>
          <w:p w14:paraId="6092A6C7" w14:textId="77777777" w:rsidR="00702A54" w:rsidRDefault="00702A54" w:rsidP="005E0875">
            <w:pPr>
              <w:pStyle w:val="NoSpacing"/>
              <w:rPr>
                <w:snapToGrid w:val="0"/>
              </w:rPr>
            </w:pPr>
          </w:p>
        </w:tc>
        <w:tc>
          <w:tcPr>
            <w:tcW w:w="2250" w:type="dxa"/>
          </w:tcPr>
          <w:p w14:paraId="75151447" w14:textId="77777777" w:rsidR="00702A54" w:rsidRDefault="00702A54" w:rsidP="005E0875">
            <w:pPr>
              <w:pStyle w:val="NoSpacing"/>
              <w:rPr>
                <w:snapToGrid w:val="0"/>
              </w:rPr>
            </w:pPr>
          </w:p>
        </w:tc>
        <w:tc>
          <w:tcPr>
            <w:tcW w:w="3865" w:type="dxa"/>
          </w:tcPr>
          <w:p w14:paraId="44B7EEE4" w14:textId="77777777" w:rsidR="00702A54" w:rsidRDefault="00702A54" w:rsidP="005E0875">
            <w:pPr>
              <w:pStyle w:val="NoSpacing"/>
              <w:rPr>
                <w:snapToGrid w:val="0"/>
              </w:rPr>
            </w:pPr>
          </w:p>
        </w:tc>
      </w:tr>
      <w:tr w:rsidR="00C43D3A" w14:paraId="7F5D5321" w14:textId="77777777" w:rsidTr="00C257D9">
        <w:tc>
          <w:tcPr>
            <w:tcW w:w="4675" w:type="dxa"/>
          </w:tcPr>
          <w:p w14:paraId="5E9D76DB" w14:textId="77777777" w:rsidR="00C43D3A" w:rsidRDefault="00C43D3A" w:rsidP="005E0875">
            <w:pPr>
              <w:pStyle w:val="NoSpacing"/>
              <w:rPr>
                <w:snapToGrid w:val="0"/>
              </w:rPr>
            </w:pPr>
          </w:p>
        </w:tc>
        <w:tc>
          <w:tcPr>
            <w:tcW w:w="2250" w:type="dxa"/>
          </w:tcPr>
          <w:p w14:paraId="59E5A81E" w14:textId="77777777" w:rsidR="00C43D3A" w:rsidRDefault="00C43D3A" w:rsidP="005E0875">
            <w:pPr>
              <w:pStyle w:val="NoSpacing"/>
              <w:rPr>
                <w:snapToGrid w:val="0"/>
              </w:rPr>
            </w:pPr>
          </w:p>
        </w:tc>
        <w:tc>
          <w:tcPr>
            <w:tcW w:w="3865" w:type="dxa"/>
          </w:tcPr>
          <w:p w14:paraId="5A6F6AB4" w14:textId="77777777" w:rsidR="00C43D3A" w:rsidRDefault="00C43D3A" w:rsidP="005E0875">
            <w:pPr>
              <w:pStyle w:val="NoSpacing"/>
              <w:rPr>
                <w:snapToGrid w:val="0"/>
              </w:rPr>
            </w:pPr>
          </w:p>
        </w:tc>
      </w:tr>
      <w:tr w:rsidR="00C43D3A" w14:paraId="0C139C9F" w14:textId="77777777" w:rsidTr="00C257D9">
        <w:tc>
          <w:tcPr>
            <w:tcW w:w="4675" w:type="dxa"/>
          </w:tcPr>
          <w:p w14:paraId="18A6E678" w14:textId="77777777" w:rsidR="00C43D3A" w:rsidRDefault="00C43D3A" w:rsidP="005E0875">
            <w:pPr>
              <w:pStyle w:val="NoSpacing"/>
              <w:rPr>
                <w:snapToGrid w:val="0"/>
              </w:rPr>
            </w:pPr>
          </w:p>
        </w:tc>
        <w:tc>
          <w:tcPr>
            <w:tcW w:w="2250" w:type="dxa"/>
          </w:tcPr>
          <w:p w14:paraId="55E43F64" w14:textId="77777777" w:rsidR="00C43D3A" w:rsidRDefault="00C43D3A" w:rsidP="005E0875">
            <w:pPr>
              <w:pStyle w:val="NoSpacing"/>
              <w:rPr>
                <w:snapToGrid w:val="0"/>
              </w:rPr>
            </w:pPr>
          </w:p>
        </w:tc>
        <w:tc>
          <w:tcPr>
            <w:tcW w:w="3865" w:type="dxa"/>
          </w:tcPr>
          <w:p w14:paraId="3060C934" w14:textId="77777777" w:rsidR="00C43D3A" w:rsidRDefault="00C43D3A" w:rsidP="005E0875">
            <w:pPr>
              <w:pStyle w:val="NoSpacing"/>
              <w:rPr>
                <w:snapToGrid w:val="0"/>
              </w:rPr>
            </w:pPr>
          </w:p>
        </w:tc>
      </w:tr>
    </w:tbl>
    <w:p w14:paraId="334C3DFC" w14:textId="41371644" w:rsidR="001A2FE9" w:rsidRDefault="001A2FE9" w:rsidP="00364D81">
      <w:pPr>
        <w:pStyle w:val="NoSpacing"/>
        <w:rPr>
          <w:snapToGrid w:val="0"/>
        </w:rPr>
      </w:pPr>
    </w:p>
    <w:tbl>
      <w:tblPr>
        <w:tblStyle w:val="TableGrid"/>
        <w:tblW w:w="0" w:type="auto"/>
        <w:tblCellMar>
          <w:top w:w="58" w:type="dxa"/>
          <w:left w:w="115" w:type="dxa"/>
          <w:bottom w:w="58" w:type="dxa"/>
          <w:right w:w="115" w:type="dxa"/>
        </w:tblCellMar>
        <w:tblLook w:val="04A0" w:firstRow="1" w:lastRow="0" w:firstColumn="1" w:lastColumn="0" w:noHBand="0" w:noVBand="1"/>
      </w:tblPr>
      <w:tblGrid>
        <w:gridCol w:w="10800"/>
      </w:tblGrid>
      <w:tr w:rsidR="00156D0F" w14:paraId="423C375A" w14:textId="77777777" w:rsidTr="003567D7">
        <w:tc>
          <w:tcPr>
            <w:tcW w:w="7920" w:type="dxa"/>
            <w:tcBorders>
              <w:top w:val="nil"/>
              <w:left w:val="nil"/>
              <w:bottom w:val="nil"/>
              <w:right w:val="nil"/>
            </w:tcBorders>
          </w:tcPr>
          <w:p w14:paraId="05C829E6" w14:textId="23068016" w:rsidR="00156D0F" w:rsidRDefault="00156D0F" w:rsidP="00D1481C">
            <w:pPr>
              <w:pStyle w:val="NoSpacing"/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  <w:tbl>
            <w:tblPr>
              <w:tblStyle w:val="TableGrid"/>
              <w:tblW w:w="10594" w:type="dxa"/>
              <w:tblLook w:val="04A0" w:firstRow="1" w:lastRow="0" w:firstColumn="1" w:lastColumn="0" w:noHBand="0" w:noVBand="1"/>
            </w:tblPr>
            <w:tblGrid>
              <w:gridCol w:w="4320"/>
              <w:gridCol w:w="6274"/>
            </w:tblGrid>
            <w:tr w:rsidR="00156D0F" w14:paraId="5346E710" w14:textId="77777777" w:rsidTr="00300C19">
              <w:tc>
                <w:tcPr>
                  <w:tcW w:w="4320" w:type="dxa"/>
                  <w:shd w:val="clear" w:color="auto" w:fill="D9D9D9" w:themeFill="background1" w:themeFillShade="D9"/>
                </w:tcPr>
                <w:p w14:paraId="2CD68A14" w14:textId="15C27730" w:rsidR="00156D0F" w:rsidRDefault="00156D0F" w:rsidP="00D1481C">
                  <w:pPr>
                    <w:pStyle w:val="NoSpacing"/>
                    <w:rPr>
                      <w:snapToGrid w:val="0"/>
                    </w:rPr>
                  </w:pPr>
                  <w:r>
                    <w:rPr>
                      <w:snapToGrid w:val="0"/>
                    </w:rPr>
                    <w:t>Are you currently employed?</w:t>
                  </w:r>
                </w:p>
              </w:tc>
              <w:tc>
                <w:tcPr>
                  <w:tcW w:w="6274" w:type="dxa"/>
                </w:tcPr>
                <w:p w14:paraId="3D7BD92A" w14:textId="319F2484" w:rsidR="00156D0F" w:rsidRDefault="00E479CB" w:rsidP="00D1481C">
                  <w:pPr>
                    <w:pStyle w:val="NoSpacing"/>
                    <w:rPr>
                      <w:snapToGrid w:val="0"/>
                    </w:rPr>
                  </w:pPr>
                  <w:sdt>
                    <w:sdtPr>
                      <w:rPr>
                        <w:rFonts w:ascii="Segoe UI Symbol" w:hAnsi="Segoe UI Symbol" w:cs="Segoe UI"/>
                        <w:snapToGrid w:val="0"/>
                        <w:sz w:val="24"/>
                        <w:szCs w:val="24"/>
                      </w:rPr>
                      <w:id w:val="46509178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56D0F">
                        <w:rPr>
                          <w:rFonts w:ascii="MS Gothic" w:eastAsia="MS Gothic" w:hAnsi="MS Gothic" w:cs="Segoe UI" w:hint="eastAsia"/>
                          <w:snapToGrid w:val="0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156D0F">
                    <w:rPr>
                      <w:snapToGrid w:val="0"/>
                    </w:rPr>
                    <w:t xml:space="preserve"> Yes </w:t>
                  </w:r>
                  <w:sdt>
                    <w:sdtPr>
                      <w:rPr>
                        <w:rFonts w:ascii="Segoe UI Symbol" w:hAnsi="Segoe UI Symbol" w:cs="Segoe UI"/>
                        <w:snapToGrid w:val="0"/>
                        <w:sz w:val="24"/>
                        <w:szCs w:val="24"/>
                      </w:rPr>
                      <w:id w:val="117753708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56D0F" w:rsidRPr="0020622D">
                        <w:rPr>
                          <w:rFonts w:ascii="Segoe UI Symbol" w:eastAsia="MS Gothic" w:hAnsi="Segoe UI Symbol" w:cs="Segoe UI Symbol"/>
                          <w:snapToGrid w:val="0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156D0F">
                    <w:rPr>
                      <w:snapToGrid w:val="0"/>
                    </w:rPr>
                    <w:t xml:space="preserve"> No</w:t>
                  </w:r>
                </w:p>
              </w:tc>
            </w:tr>
            <w:tr w:rsidR="00156D0F" w14:paraId="72D71295" w14:textId="77777777" w:rsidTr="00300C19">
              <w:tc>
                <w:tcPr>
                  <w:tcW w:w="4320" w:type="dxa"/>
                  <w:shd w:val="clear" w:color="auto" w:fill="D9D9D9" w:themeFill="background1" w:themeFillShade="D9"/>
                </w:tcPr>
                <w:p w14:paraId="621B439A" w14:textId="63EEE111" w:rsidR="00156D0F" w:rsidRDefault="00156D0F" w:rsidP="00D1481C">
                  <w:pPr>
                    <w:pStyle w:val="NoSpacing"/>
                    <w:rPr>
                      <w:snapToGrid w:val="0"/>
                    </w:rPr>
                  </w:pPr>
                  <w:r>
                    <w:rPr>
                      <w:snapToGrid w:val="0"/>
                    </w:rPr>
                    <w:t>Is yes, where?</w:t>
                  </w:r>
                </w:p>
              </w:tc>
              <w:tc>
                <w:tcPr>
                  <w:tcW w:w="6274" w:type="dxa"/>
                </w:tcPr>
                <w:p w14:paraId="4AFD4F46" w14:textId="77777777" w:rsidR="00156D0F" w:rsidRDefault="00156D0F" w:rsidP="00D1481C">
                  <w:pPr>
                    <w:pStyle w:val="NoSpacing"/>
                    <w:rPr>
                      <w:snapToGrid w:val="0"/>
                    </w:rPr>
                  </w:pPr>
                </w:p>
              </w:tc>
            </w:tr>
            <w:tr w:rsidR="00156D0F" w14:paraId="355EFD54" w14:textId="77777777" w:rsidTr="00300C19">
              <w:tc>
                <w:tcPr>
                  <w:tcW w:w="4320" w:type="dxa"/>
                  <w:shd w:val="clear" w:color="auto" w:fill="D9D9D9" w:themeFill="background1" w:themeFillShade="D9"/>
                </w:tcPr>
                <w:p w14:paraId="3FF0DC62" w14:textId="07C1B5C8" w:rsidR="00156D0F" w:rsidRDefault="00156D0F" w:rsidP="00D1481C">
                  <w:pPr>
                    <w:pStyle w:val="NoSpacing"/>
                    <w:rPr>
                      <w:snapToGrid w:val="0"/>
                    </w:rPr>
                  </w:pPr>
                  <w:r w:rsidRPr="00156D0F">
                    <w:rPr>
                      <w:snapToGrid w:val="0"/>
                    </w:rPr>
                    <w:t>How many hours do you typically work per week and when?</w:t>
                  </w:r>
                </w:p>
              </w:tc>
              <w:tc>
                <w:tcPr>
                  <w:tcW w:w="6274" w:type="dxa"/>
                </w:tcPr>
                <w:p w14:paraId="164377FE" w14:textId="77777777" w:rsidR="00156D0F" w:rsidRDefault="00156D0F" w:rsidP="00D1481C">
                  <w:pPr>
                    <w:pStyle w:val="NoSpacing"/>
                    <w:rPr>
                      <w:snapToGrid w:val="0"/>
                    </w:rPr>
                  </w:pPr>
                </w:p>
              </w:tc>
            </w:tr>
            <w:tr w:rsidR="00156D0F" w14:paraId="7989DAF9" w14:textId="77777777" w:rsidTr="00300C19">
              <w:tc>
                <w:tcPr>
                  <w:tcW w:w="4320" w:type="dxa"/>
                  <w:shd w:val="clear" w:color="auto" w:fill="D9D9D9" w:themeFill="background1" w:themeFillShade="D9"/>
                </w:tcPr>
                <w:p w14:paraId="032BD075" w14:textId="15BC1D7C" w:rsidR="00156D0F" w:rsidRDefault="00156D0F" w:rsidP="00D1481C">
                  <w:pPr>
                    <w:pStyle w:val="NoSpacing"/>
                    <w:rPr>
                      <w:snapToGrid w:val="0"/>
                    </w:rPr>
                  </w:pPr>
                  <w:r w:rsidRPr="00156D0F">
                    <w:rPr>
                      <w:snapToGrid w:val="0"/>
                    </w:rPr>
                    <w:t>Describe your job responsibilities:</w:t>
                  </w:r>
                </w:p>
              </w:tc>
              <w:tc>
                <w:tcPr>
                  <w:tcW w:w="6274" w:type="dxa"/>
                </w:tcPr>
                <w:p w14:paraId="42E8D6EB" w14:textId="77777777" w:rsidR="00156D0F" w:rsidRDefault="00156D0F" w:rsidP="00D1481C">
                  <w:pPr>
                    <w:pStyle w:val="NoSpacing"/>
                    <w:rPr>
                      <w:snapToGrid w:val="0"/>
                    </w:rPr>
                  </w:pPr>
                </w:p>
              </w:tc>
            </w:tr>
          </w:tbl>
          <w:p w14:paraId="76E08172" w14:textId="5948EA75" w:rsidR="00156D0F" w:rsidRDefault="00156D0F" w:rsidP="00156D0F">
            <w:pPr>
              <w:pStyle w:val="NoSpacing"/>
              <w:rPr>
                <w:snapToGrid w:val="0"/>
              </w:rPr>
            </w:pPr>
          </w:p>
        </w:tc>
      </w:tr>
    </w:tbl>
    <w:p w14:paraId="4F2F492F" w14:textId="3CC2E049" w:rsidR="008D10FA" w:rsidRDefault="008D10FA" w:rsidP="008D10FA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8D10FA" w14:paraId="07F48F23" w14:textId="77777777" w:rsidTr="61FC75B1">
        <w:tc>
          <w:tcPr>
            <w:tcW w:w="10790" w:type="dxa"/>
            <w:shd w:val="clear" w:color="auto" w:fill="D9D9D9" w:themeFill="background1" w:themeFillShade="D9"/>
          </w:tcPr>
          <w:p w14:paraId="7718A811" w14:textId="5421E30F" w:rsidR="008D10FA" w:rsidRDefault="52A84237" w:rsidP="3F850AC2">
            <w:pPr>
              <w:pStyle w:val="NoSpacing"/>
              <w:rPr>
                <w:rFonts w:ascii="Calibri" w:eastAsia="Calibri" w:hAnsi="Calibri" w:cs="Calibri"/>
                <w:snapToGrid w:val="0"/>
              </w:rPr>
            </w:pPr>
            <w:r w:rsidRPr="61FC75B1">
              <w:rPr>
                <w:rFonts w:ascii="Calibri" w:eastAsia="Calibri" w:hAnsi="Calibri" w:cs="Calibri"/>
              </w:rPr>
              <w:t>Who has had the greatest influence on the leader you are becoming, and what lessons from their example will you carry forward in your own life?</w:t>
            </w:r>
            <w:r w:rsidR="04BA6F94" w:rsidRPr="61FC75B1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8D10FA" w14:paraId="18899590" w14:textId="77777777" w:rsidTr="61FC75B1">
        <w:tc>
          <w:tcPr>
            <w:tcW w:w="10790" w:type="dxa"/>
          </w:tcPr>
          <w:p w14:paraId="430634D9" w14:textId="3E8DD71F" w:rsidR="008D10FA" w:rsidRDefault="008D10FA" w:rsidP="008D10FA">
            <w:pPr>
              <w:pStyle w:val="NoSpacing"/>
            </w:pPr>
          </w:p>
          <w:p w14:paraId="5EC5CF75" w14:textId="46DB99CB" w:rsidR="3D56BF01" w:rsidRDefault="3D56BF01" w:rsidP="3D56BF01">
            <w:pPr>
              <w:pStyle w:val="NoSpacing"/>
            </w:pPr>
          </w:p>
          <w:p w14:paraId="376E0B6F" w14:textId="77777777" w:rsidR="008D10FA" w:rsidRDefault="008D10FA" w:rsidP="008D10FA">
            <w:pPr>
              <w:pStyle w:val="NoSpacing"/>
              <w:rPr>
                <w:snapToGrid w:val="0"/>
              </w:rPr>
            </w:pPr>
          </w:p>
          <w:p w14:paraId="4A473381" w14:textId="77777777" w:rsidR="008D10FA" w:rsidRDefault="008D10FA" w:rsidP="008D10FA">
            <w:pPr>
              <w:pStyle w:val="NoSpacing"/>
              <w:rPr>
                <w:snapToGrid w:val="0"/>
              </w:rPr>
            </w:pPr>
          </w:p>
          <w:p w14:paraId="2B6B9560" w14:textId="77777777" w:rsidR="008D10FA" w:rsidRDefault="008D10FA" w:rsidP="008D10FA">
            <w:pPr>
              <w:pStyle w:val="NoSpacing"/>
              <w:rPr>
                <w:snapToGrid w:val="0"/>
              </w:rPr>
            </w:pPr>
          </w:p>
          <w:p w14:paraId="4C23E80A" w14:textId="77777777" w:rsidR="008D10FA" w:rsidRDefault="008D10FA" w:rsidP="008D10FA">
            <w:pPr>
              <w:pStyle w:val="NoSpacing"/>
              <w:rPr>
                <w:snapToGrid w:val="0"/>
              </w:rPr>
            </w:pPr>
          </w:p>
        </w:tc>
      </w:tr>
    </w:tbl>
    <w:p w14:paraId="60481909" w14:textId="77777777" w:rsidR="008D10FA" w:rsidRDefault="008D10FA" w:rsidP="000050CC">
      <w:pPr>
        <w:pStyle w:val="NoSpacing"/>
        <w:rPr>
          <w:snapToGrid w:val="0"/>
        </w:rPr>
      </w:pPr>
    </w:p>
    <w:p w14:paraId="53F12DA4" w14:textId="77777777" w:rsidR="008D10FA" w:rsidRDefault="008D10FA" w:rsidP="000050CC">
      <w:pPr>
        <w:pStyle w:val="NoSpacing"/>
        <w:rPr>
          <w:snapToGrid w:val="0"/>
        </w:rPr>
      </w:pPr>
    </w:p>
    <w:p w14:paraId="3B53B0B2" w14:textId="77777777" w:rsidR="00B7717C" w:rsidRDefault="00B7717C" w:rsidP="000050CC">
      <w:pPr>
        <w:pStyle w:val="NoSpacing"/>
        <w:rPr>
          <w:snapToGrid w:val="0"/>
        </w:rPr>
      </w:pPr>
    </w:p>
    <w:p w14:paraId="192CA23E" w14:textId="77777777" w:rsidR="006F6447" w:rsidRDefault="006F6447" w:rsidP="000050CC">
      <w:pPr>
        <w:pStyle w:val="NoSpacing"/>
        <w:rPr>
          <w:snapToGrid w:val="0"/>
        </w:rPr>
      </w:pPr>
    </w:p>
    <w:p w14:paraId="4A8BB35F" w14:textId="77777777" w:rsidR="006F6447" w:rsidRDefault="006F6447" w:rsidP="000050CC">
      <w:pPr>
        <w:pStyle w:val="NoSpacing"/>
        <w:rPr>
          <w:snapToGrid w:val="0"/>
        </w:rPr>
      </w:pPr>
    </w:p>
    <w:p w14:paraId="314DF465" w14:textId="77777777" w:rsidR="006F6447" w:rsidRDefault="006F6447" w:rsidP="000050CC">
      <w:pPr>
        <w:pStyle w:val="NoSpacing"/>
        <w:rPr>
          <w:snapToGrid w:val="0"/>
        </w:rPr>
      </w:pPr>
    </w:p>
    <w:p w14:paraId="684932E4" w14:textId="77777777" w:rsidR="006F6447" w:rsidRDefault="006F6447" w:rsidP="000050CC">
      <w:pPr>
        <w:pStyle w:val="NoSpacing"/>
        <w:rPr>
          <w:snapToGrid w:val="0"/>
        </w:rPr>
      </w:pPr>
    </w:p>
    <w:p w14:paraId="31968C61" w14:textId="77777777" w:rsidR="006F6447" w:rsidRDefault="006F6447" w:rsidP="000050CC">
      <w:pPr>
        <w:pStyle w:val="NoSpacing"/>
        <w:rPr>
          <w:snapToGrid w:val="0"/>
        </w:rPr>
      </w:pPr>
    </w:p>
    <w:p w14:paraId="08C127EE" w14:textId="77777777" w:rsidR="006F6447" w:rsidRDefault="006F6447" w:rsidP="000050CC">
      <w:pPr>
        <w:pStyle w:val="NoSpacing"/>
        <w:rPr>
          <w:snapToGrid w:val="0"/>
        </w:rPr>
      </w:pPr>
    </w:p>
    <w:p w14:paraId="6943FAE8" w14:textId="30D2D065" w:rsidR="006F6447" w:rsidRDefault="006F6447" w:rsidP="000050CC">
      <w:pPr>
        <w:pStyle w:val="NoSpacing"/>
      </w:pPr>
    </w:p>
    <w:p w14:paraId="0AF94432" w14:textId="77777777" w:rsidR="00581707" w:rsidRDefault="00581707" w:rsidP="000050CC">
      <w:pPr>
        <w:pStyle w:val="NoSpacing"/>
      </w:pPr>
    </w:p>
    <w:p w14:paraId="506F647A" w14:textId="77777777" w:rsidR="00581707" w:rsidRDefault="00581707" w:rsidP="000050CC">
      <w:pPr>
        <w:pStyle w:val="NoSpacing"/>
      </w:pPr>
    </w:p>
    <w:p w14:paraId="13986181" w14:textId="77777777" w:rsidR="00581707" w:rsidRDefault="00581707" w:rsidP="000050CC">
      <w:pPr>
        <w:pStyle w:val="NoSpacing"/>
      </w:pPr>
    </w:p>
    <w:p w14:paraId="76A13E1F" w14:textId="77777777" w:rsidR="00581707" w:rsidRDefault="00581707" w:rsidP="000050CC">
      <w:pPr>
        <w:pStyle w:val="NoSpacing"/>
      </w:pPr>
    </w:p>
    <w:p w14:paraId="1D856AD8" w14:textId="66DDDD00" w:rsidR="61FC75B1" w:rsidRDefault="61FC75B1" w:rsidP="61FC75B1">
      <w:pPr>
        <w:pStyle w:val="NoSpacing"/>
      </w:pPr>
    </w:p>
    <w:p w14:paraId="4E20B8C2" w14:textId="77777777" w:rsidR="00E5531A" w:rsidRPr="005550AC" w:rsidRDefault="00E5531A" w:rsidP="00E5531A">
      <w:r>
        <w:rPr>
          <w:b/>
          <w:bCs/>
        </w:rPr>
        <w:lastRenderedPageBreak/>
        <w:t>LEADERSHIP PROFILE</w:t>
      </w:r>
      <w:r w:rsidRPr="00A007DE">
        <w:rPr>
          <w:b/>
          <w:bCs/>
        </w:rPr>
        <w:t xml:space="preserve"> (continued)</w:t>
      </w:r>
    </w:p>
    <w:p w14:paraId="7B282502" w14:textId="77777777" w:rsidR="00E5531A" w:rsidRDefault="00E5531A" w:rsidP="000050CC">
      <w:pPr>
        <w:pStyle w:val="NoSpacing"/>
        <w:rPr>
          <w:snapToGrid w:val="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9934FC" w14:paraId="2EF0930D" w14:textId="77777777" w:rsidTr="7F268089">
        <w:tc>
          <w:tcPr>
            <w:tcW w:w="10790" w:type="dxa"/>
            <w:shd w:val="clear" w:color="auto" w:fill="D9D9D9" w:themeFill="background1" w:themeFillShade="D9"/>
          </w:tcPr>
          <w:p w14:paraId="0FAB0522" w14:textId="49D378B6" w:rsidR="009934FC" w:rsidRDefault="009934FC" w:rsidP="009934FC">
            <w:pPr>
              <w:pStyle w:val="NoSpacing"/>
            </w:pPr>
            <w:r w:rsidRPr="009934FC">
              <w:rPr>
                <w:snapToGrid w:val="0"/>
              </w:rPr>
              <w:t xml:space="preserve">In your opinion, what are the </w:t>
            </w:r>
            <w:r w:rsidRPr="00CF1650">
              <w:rPr>
                <w:snapToGrid w:val="0"/>
                <w:u w:val="single"/>
              </w:rPr>
              <w:t>three</w:t>
            </w:r>
            <w:r w:rsidRPr="009934FC">
              <w:rPr>
                <w:snapToGrid w:val="0"/>
              </w:rPr>
              <w:t xml:space="preserve"> most important characteristics of an effective leader? </w:t>
            </w:r>
            <w:r w:rsidR="1B8D7470">
              <w:t xml:space="preserve">Explain why. </w:t>
            </w:r>
          </w:p>
        </w:tc>
      </w:tr>
      <w:tr w:rsidR="009934FC" w14:paraId="43CF3898" w14:textId="77777777" w:rsidTr="7F268089">
        <w:tc>
          <w:tcPr>
            <w:tcW w:w="10790" w:type="dxa"/>
          </w:tcPr>
          <w:p w14:paraId="5A22AB58" w14:textId="77777777" w:rsidR="009934FC" w:rsidRDefault="009934FC" w:rsidP="009934FC">
            <w:pPr>
              <w:pStyle w:val="NoSpacing"/>
              <w:rPr>
                <w:snapToGrid w:val="0"/>
              </w:rPr>
            </w:pPr>
          </w:p>
          <w:p w14:paraId="466DDC57" w14:textId="77777777" w:rsidR="009934FC" w:rsidRDefault="009934FC" w:rsidP="009934FC">
            <w:pPr>
              <w:pStyle w:val="NoSpacing"/>
              <w:rPr>
                <w:snapToGrid w:val="0"/>
              </w:rPr>
            </w:pPr>
          </w:p>
          <w:p w14:paraId="58AB45A7" w14:textId="77777777" w:rsidR="009934FC" w:rsidRDefault="009934FC" w:rsidP="009934FC">
            <w:pPr>
              <w:pStyle w:val="NoSpacing"/>
              <w:rPr>
                <w:snapToGrid w:val="0"/>
              </w:rPr>
            </w:pPr>
          </w:p>
          <w:p w14:paraId="5EC1671C" w14:textId="77777777" w:rsidR="009934FC" w:rsidRDefault="009934FC" w:rsidP="009934FC">
            <w:pPr>
              <w:pStyle w:val="NoSpacing"/>
              <w:rPr>
                <w:snapToGrid w:val="0"/>
              </w:rPr>
            </w:pPr>
          </w:p>
          <w:p w14:paraId="5E462390" w14:textId="77777777" w:rsidR="009934FC" w:rsidRDefault="009934FC" w:rsidP="009934FC">
            <w:pPr>
              <w:pStyle w:val="NoSpacing"/>
              <w:rPr>
                <w:snapToGrid w:val="0"/>
              </w:rPr>
            </w:pPr>
          </w:p>
        </w:tc>
      </w:tr>
      <w:tr w:rsidR="009934FC" w14:paraId="45614A0F" w14:textId="77777777" w:rsidTr="7F268089">
        <w:tc>
          <w:tcPr>
            <w:tcW w:w="10790" w:type="dxa"/>
          </w:tcPr>
          <w:p w14:paraId="22A3D8DE" w14:textId="77777777" w:rsidR="009934FC" w:rsidRDefault="009934FC" w:rsidP="009934FC">
            <w:pPr>
              <w:pStyle w:val="NoSpacing"/>
              <w:rPr>
                <w:snapToGrid w:val="0"/>
              </w:rPr>
            </w:pPr>
          </w:p>
          <w:p w14:paraId="1F6F04C3" w14:textId="77777777" w:rsidR="009934FC" w:rsidRDefault="009934FC" w:rsidP="009934FC">
            <w:pPr>
              <w:pStyle w:val="NoSpacing"/>
              <w:rPr>
                <w:snapToGrid w:val="0"/>
              </w:rPr>
            </w:pPr>
          </w:p>
          <w:p w14:paraId="57A4309C" w14:textId="77777777" w:rsidR="009934FC" w:rsidRDefault="009934FC" w:rsidP="009934FC">
            <w:pPr>
              <w:pStyle w:val="NoSpacing"/>
              <w:rPr>
                <w:snapToGrid w:val="0"/>
              </w:rPr>
            </w:pPr>
          </w:p>
          <w:p w14:paraId="1963E3F5" w14:textId="77777777" w:rsidR="009934FC" w:rsidRDefault="009934FC" w:rsidP="009934FC">
            <w:pPr>
              <w:pStyle w:val="NoSpacing"/>
              <w:rPr>
                <w:snapToGrid w:val="0"/>
              </w:rPr>
            </w:pPr>
          </w:p>
          <w:p w14:paraId="7FBB0950" w14:textId="77777777" w:rsidR="009934FC" w:rsidRDefault="009934FC" w:rsidP="009934FC">
            <w:pPr>
              <w:pStyle w:val="NoSpacing"/>
              <w:rPr>
                <w:snapToGrid w:val="0"/>
              </w:rPr>
            </w:pPr>
          </w:p>
        </w:tc>
      </w:tr>
      <w:tr w:rsidR="009934FC" w14:paraId="2E77ACC4" w14:textId="77777777" w:rsidTr="7F268089">
        <w:tc>
          <w:tcPr>
            <w:tcW w:w="10790" w:type="dxa"/>
          </w:tcPr>
          <w:p w14:paraId="31308A5B" w14:textId="77777777" w:rsidR="009934FC" w:rsidRDefault="009934FC" w:rsidP="009934FC">
            <w:pPr>
              <w:pStyle w:val="NoSpacing"/>
              <w:rPr>
                <w:snapToGrid w:val="0"/>
              </w:rPr>
            </w:pPr>
          </w:p>
          <w:p w14:paraId="48946482" w14:textId="77777777" w:rsidR="009934FC" w:rsidRDefault="009934FC" w:rsidP="009934FC">
            <w:pPr>
              <w:pStyle w:val="NoSpacing"/>
              <w:rPr>
                <w:snapToGrid w:val="0"/>
              </w:rPr>
            </w:pPr>
          </w:p>
          <w:p w14:paraId="6A2CF28D" w14:textId="77777777" w:rsidR="009934FC" w:rsidRDefault="009934FC" w:rsidP="009934FC">
            <w:pPr>
              <w:pStyle w:val="NoSpacing"/>
              <w:rPr>
                <w:snapToGrid w:val="0"/>
              </w:rPr>
            </w:pPr>
          </w:p>
          <w:p w14:paraId="1E384A7C" w14:textId="77777777" w:rsidR="009934FC" w:rsidRDefault="009934FC" w:rsidP="009934FC">
            <w:pPr>
              <w:pStyle w:val="NoSpacing"/>
              <w:rPr>
                <w:snapToGrid w:val="0"/>
              </w:rPr>
            </w:pPr>
          </w:p>
          <w:p w14:paraId="4062EF00" w14:textId="77777777" w:rsidR="009934FC" w:rsidRDefault="009934FC" w:rsidP="009934FC">
            <w:pPr>
              <w:pStyle w:val="NoSpacing"/>
              <w:rPr>
                <w:snapToGrid w:val="0"/>
              </w:rPr>
            </w:pPr>
          </w:p>
        </w:tc>
      </w:tr>
    </w:tbl>
    <w:p w14:paraId="7C8322E4" w14:textId="77777777" w:rsidR="00724EDF" w:rsidRPr="001C5B12" w:rsidRDefault="00724EDF" w:rsidP="0014320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99335A" w14:paraId="4CC086C9" w14:textId="77777777" w:rsidTr="3D56BF01">
        <w:tc>
          <w:tcPr>
            <w:tcW w:w="10790" w:type="dxa"/>
            <w:shd w:val="clear" w:color="auto" w:fill="D9D9D9" w:themeFill="background1" w:themeFillShade="D9"/>
          </w:tcPr>
          <w:p w14:paraId="7CA122C9" w14:textId="4D1C1770" w:rsidR="0099335A" w:rsidRDefault="5169820E" w:rsidP="0099335A">
            <w:r>
              <w:t>Describe a time when you held a leadership position or took on a leadership role</w:t>
            </w:r>
            <w:r w:rsidR="1B30DDDB">
              <w:t xml:space="preserve"> within the past three years.</w:t>
            </w:r>
            <w:r w:rsidR="0099335A">
              <w:br/>
            </w:r>
            <w:r>
              <w:t>What happened and what did you learn from this experience?</w:t>
            </w:r>
          </w:p>
        </w:tc>
      </w:tr>
      <w:tr w:rsidR="0099335A" w14:paraId="38C2ADD7" w14:textId="77777777" w:rsidTr="3D56BF01">
        <w:tc>
          <w:tcPr>
            <w:tcW w:w="10790" w:type="dxa"/>
          </w:tcPr>
          <w:p w14:paraId="7BA1313B" w14:textId="77777777" w:rsidR="0099335A" w:rsidRDefault="0099335A" w:rsidP="0099335A"/>
          <w:p w14:paraId="5216CED3" w14:textId="77777777" w:rsidR="0099335A" w:rsidRDefault="0099335A" w:rsidP="0099335A"/>
          <w:p w14:paraId="0E8E1B09" w14:textId="77777777" w:rsidR="0099335A" w:rsidRDefault="0099335A" w:rsidP="0099335A"/>
          <w:p w14:paraId="04FD987D" w14:textId="77777777" w:rsidR="0099335A" w:rsidRDefault="0099335A" w:rsidP="0099335A"/>
          <w:p w14:paraId="28EB3A22" w14:textId="77777777" w:rsidR="0099335A" w:rsidRDefault="0099335A" w:rsidP="0099335A"/>
          <w:p w14:paraId="10FF99F9" w14:textId="77777777" w:rsidR="00537E96" w:rsidRDefault="00537E96" w:rsidP="0099335A"/>
        </w:tc>
      </w:tr>
    </w:tbl>
    <w:p w14:paraId="4361AC05" w14:textId="77777777" w:rsidR="0099335A" w:rsidRDefault="0099335A" w:rsidP="0099335A"/>
    <w:p w14:paraId="314A9489" w14:textId="77777777" w:rsidR="00724EDF" w:rsidRDefault="00724EDF" w:rsidP="00724EDF">
      <w:pPr>
        <w:pStyle w:val="ListParagraph"/>
        <w:ind w:left="360"/>
        <w:rPr>
          <w:rFonts w:cstheme="minorHAnsi"/>
          <w:b/>
          <w:snapToGrid w:val="0"/>
        </w:rPr>
      </w:pPr>
    </w:p>
    <w:p w14:paraId="160D0AEC" w14:textId="77777777" w:rsidR="00724EDF" w:rsidRDefault="00724EDF" w:rsidP="00724EDF">
      <w:pPr>
        <w:pStyle w:val="ListParagraph"/>
        <w:ind w:left="360"/>
        <w:rPr>
          <w:rFonts w:cstheme="minorHAnsi"/>
          <w:b/>
          <w:snapToGrid w:val="0"/>
        </w:rPr>
      </w:pPr>
    </w:p>
    <w:p w14:paraId="03E0F99B" w14:textId="77777777" w:rsidR="00724EDF" w:rsidRDefault="00724EDF" w:rsidP="00724EDF">
      <w:pPr>
        <w:pStyle w:val="ListParagraph"/>
        <w:ind w:left="360"/>
        <w:rPr>
          <w:rFonts w:cstheme="minorHAnsi"/>
          <w:b/>
          <w:snapToGrid w:val="0"/>
        </w:rPr>
      </w:pPr>
    </w:p>
    <w:p w14:paraId="35465D0E" w14:textId="77777777" w:rsidR="00724EDF" w:rsidRDefault="00724EDF" w:rsidP="00724EDF">
      <w:pPr>
        <w:pStyle w:val="ListParagraph"/>
        <w:ind w:left="360"/>
        <w:rPr>
          <w:rFonts w:cstheme="minorHAnsi"/>
          <w:b/>
          <w:snapToGrid w:val="0"/>
        </w:rPr>
      </w:pPr>
    </w:p>
    <w:p w14:paraId="52D6B4BB" w14:textId="77777777" w:rsidR="00724EDF" w:rsidRDefault="00724EDF" w:rsidP="00724EDF">
      <w:pPr>
        <w:pStyle w:val="ListParagraph"/>
        <w:ind w:left="360"/>
        <w:rPr>
          <w:rFonts w:cstheme="minorHAnsi"/>
          <w:b/>
          <w:snapToGrid w:val="0"/>
        </w:rPr>
      </w:pPr>
    </w:p>
    <w:p w14:paraId="6C62676C" w14:textId="77777777" w:rsidR="0099335A" w:rsidRDefault="0099335A" w:rsidP="00724EDF">
      <w:pPr>
        <w:pStyle w:val="ListParagraph"/>
        <w:ind w:left="360"/>
        <w:rPr>
          <w:rFonts w:cstheme="minorHAnsi"/>
          <w:b/>
          <w:snapToGrid w:val="0"/>
        </w:rPr>
      </w:pPr>
    </w:p>
    <w:p w14:paraId="5F8A08AE" w14:textId="77777777" w:rsidR="0099335A" w:rsidRDefault="0099335A" w:rsidP="00724EDF">
      <w:pPr>
        <w:pStyle w:val="ListParagraph"/>
        <w:ind w:left="360"/>
        <w:rPr>
          <w:rFonts w:cstheme="minorHAnsi"/>
          <w:b/>
          <w:snapToGrid w:val="0"/>
        </w:rPr>
      </w:pPr>
    </w:p>
    <w:p w14:paraId="259D2362" w14:textId="77777777" w:rsidR="0099335A" w:rsidRDefault="0099335A" w:rsidP="00724EDF">
      <w:pPr>
        <w:pStyle w:val="ListParagraph"/>
        <w:ind w:left="360"/>
        <w:rPr>
          <w:rFonts w:cstheme="minorHAnsi"/>
          <w:b/>
          <w:snapToGrid w:val="0"/>
        </w:rPr>
      </w:pPr>
    </w:p>
    <w:p w14:paraId="3127F22F" w14:textId="77777777" w:rsidR="0099335A" w:rsidRDefault="0099335A" w:rsidP="00724EDF">
      <w:pPr>
        <w:pStyle w:val="ListParagraph"/>
        <w:ind w:left="360"/>
        <w:rPr>
          <w:rFonts w:cstheme="minorHAnsi"/>
          <w:b/>
          <w:snapToGrid w:val="0"/>
        </w:rPr>
      </w:pPr>
    </w:p>
    <w:p w14:paraId="065A7A70" w14:textId="77777777" w:rsidR="0099335A" w:rsidRDefault="0099335A" w:rsidP="00724EDF">
      <w:pPr>
        <w:pStyle w:val="ListParagraph"/>
        <w:ind w:left="360"/>
        <w:rPr>
          <w:rFonts w:cstheme="minorHAnsi"/>
          <w:b/>
          <w:snapToGrid w:val="0"/>
        </w:rPr>
      </w:pPr>
    </w:p>
    <w:p w14:paraId="24725140" w14:textId="77777777" w:rsidR="0099335A" w:rsidRDefault="0099335A" w:rsidP="00724EDF">
      <w:pPr>
        <w:pStyle w:val="ListParagraph"/>
        <w:ind w:left="360"/>
        <w:rPr>
          <w:rFonts w:cstheme="minorHAnsi"/>
          <w:b/>
          <w:snapToGrid w:val="0"/>
        </w:rPr>
      </w:pPr>
    </w:p>
    <w:p w14:paraId="3733250F" w14:textId="77777777" w:rsidR="0099335A" w:rsidRDefault="0099335A" w:rsidP="00724EDF">
      <w:pPr>
        <w:pStyle w:val="ListParagraph"/>
        <w:ind w:left="360"/>
        <w:rPr>
          <w:rFonts w:cstheme="minorHAnsi"/>
          <w:b/>
          <w:snapToGrid w:val="0"/>
        </w:rPr>
      </w:pPr>
    </w:p>
    <w:p w14:paraId="2455ECC9" w14:textId="59C74ABC" w:rsidR="009934FC" w:rsidRDefault="009934FC" w:rsidP="3F850AC2">
      <w:pPr>
        <w:ind w:left="360"/>
        <w:rPr>
          <w:b/>
          <w:bCs/>
          <w:snapToGrid w:val="0"/>
        </w:rPr>
      </w:pPr>
    </w:p>
    <w:p w14:paraId="21D1C912" w14:textId="68134AB7" w:rsidR="3F850AC2" w:rsidRDefault="3F850AC2" w:rsidP="3F850AC2">
      <w:pPr>
        <w:ind w:left="360"/>
        <w:rPr>
          <w:b/>
          <w:bCs/>
        </w:rPr>
      </w:pPr>
    </w:p>
    <w:p w14:paraId="52C5733B" w14:textId="0EB0B43E" w:rsidR="3F850AC2" w:rsidRDefault="3F850AC2" w:rsidP="3F850AC2">
      <w:pPr>
        <w:ind w:left="360"/>
        <w:rPr>
          <w:b/>
          <w:bCs/>
        </w:rPr>
      </w:pPr>
    </w:p>
    <w:p w14:paraId="471D6380" w14:textId="77777777" w:rsidR="00581707" w:rsidRDefault="00581707" w:rsidP="3F850AC2">
      <w:pPr>
        <w:ind w:left="360"/>
        <w:rPr>
          <w:b/>
          <w:bCs/>
        </w:rPr>
      </w:pPr>
    </w:p>
    <w:p w14:paraId="22BE5749" w14:textId="676CC537" w:rsidR="00EE025F" w:rsidRPr="00F821C3" w:rsidRDefault="00EE025F" w:rsidP="00F821C3">
      <w:pPr>
        <w:pStyle w:val="ListParagraph"/>
        <w:numPr>
          <w:ilvl w:val="0"/>
          <w:numId w:val="21"/>
        </w:numPr>
        <w:rPr>
          <w:rFonts w:cstheme="minorHAnsi"/>
          <w:b/>
          <w:snapToGrid w:val="0"/>
        </w:rPr>
      </w:pPr>
      <w:r w:rsidRPr="00F821C3">
        <w:rPr>
          <w:rFonts w:cstheme="minorHAnsi"/>
          <w:b/>
          <w:snapToGrid w:val="0"/>
        </w:rPr>
        <w:lastRenderedPageBreak/>
        <w:t>COMMUNITY CONCERNS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9934FC" w14:paraId="17BD7291" w14:textId="77777777" w:rsidTr="3F850AC2">
        <w:tc>
          <w:tcPr>
            <w:tcW w:w="10790" w:type="dxa"/>
            <w:shd w:val="clear" w:color="auto" w:fill="D9D9D9" w:themeFill="background1" w:themeFillShade="D9"/>
          </w:tcPr>
          <w:p w14:paraId="42F6F90E" w14:textId="13E6E22B" w:rsidR="009934FC" w:rsidRDefault="368CF55A" w:rsidP="3F850AC2">
            <w:r>
              <w:t xml:space="preserve">As an aspiring leader, identify two issues that matter most to you in Volusia County and/or your community. Why are these issues important to you and others? For each issue, describe one specific action you </w:t>
            </w:r>
            <w:proofErr w:type="gramStart"/>
            <w:r>
              <w:t>would take</w:t>
            </w:r>
            <w:proofErr w:type="gramEnd"/>
            <w:r>
              <w:t xml:space="preserve"> to create positive </w:t>
            </w:r>
            <w:proofErr w:type="gramStart"/>
            <w:r>
              <w:t>change</w:t>
            </w:r>
            <w:proofErr w:type="gramEnd"/>
            <w:r>
              <w:t xml:space="preserve"> and the impact you hope it will have.</w:t>
            </w:r>
          </w:p>
        </w:tc>
      </w:tr>
      <w:tr w:rsidR="009934FC" w14:paraId="2526DB6F" w14:textId="77777777" w:rsidTr="3F850AC2">
        <w:tc>
          <w:tcPr>
            <w:tcW w:w="10790" w:type="dxa"/>
          </w:tcPr>
          <w:p w14:paraId="636D0495" w14:textId="77777777" w:rsidR="009934FC" w:rsidRDefault="009934FC" w:rsidP="002B58A1"/>
          <w:p w14:paraId="3827F949" w14:textId="77777777" w:rsidR="009934FC" w:rsidRDefault="009934FC" w:rsidP="002B58A1"/>
          <w:p w14:paraId="5899E4A2" w14:textId="77777777" w:rsidR="009934FC" w:rsidRDefault="009934FC" w:rsidP="002B58A1"/>
          <w:p w14:paraId="180595C9" w14:textId="12560000" w:rsidR="3F850AC2" w:rsidRDefault="3F850AC2"/>
          <w:p w14:paraId="66E0420B" w14:textId="4591E941" w:rsidR="3F850AC2" w:rsidRDefault="3F850AC2"/>
          <w:p w14:paraId="38E912C2" w14:textId="3376D80D" w:rsidR="3F850AC2" w:rsidRDefault="3F850AC2"/>
          <w:p w14:paraId="448BFBF9" w14:textId="77777777" w:rsidR="009934FC" w:rsidRDefault="009934FC" w:rsidP="002B58A1"/>
          <w:p w14:paraId="59E0EE67" w14:textId="77777777" w:rsidR="009934FC" w:rsidRDefault="009934FC" w:rsidP="002B58A1"/>
        </w:tc>
      </w:tr>
      <w:tr w:rsidR="009934FC" w14:paraId="101DF896" w14:textId="77777777" w:rsidTr="3F850AC2">
        <w:tc>
          <w:tcPr>
            <w:tcW w:w="10790" w:type="dxa"/>
          </w:tcPr>
          <w:p w14:paraId="5DB34B0E" w14:textId="77777777" w:rsidR="009934FC" w:rsidRDefault="009934FC" w:rsidP="002B58A1"/>
          <w:p w14:paraId="105278DF" w14:textId="77777777" w:rsidR="009934FC" w:rsidRDefault="009934FC" w:rsidP="002B58A1"/>
          <w:p w14:paraId="0FBADEEE" w14:textId="77777777" w:rsidR="009934FC" w:rsidRDefault="009934FC" w:rsidP="002B58A1"/>
          <w:p w14:paraId="520C3158" w14:textId="1F7CEB67" w:rsidR="3F850AC2" w:rsidRDefault="3F850AC2"/>
          <w:p w14:paraId="41C097C4" w14:textId="52A980E9" w:rsidR="3F850AC2" w:rsidRDefault="3F850AC2"/>
          <w:p w14:paraId="3E9F23CD" w14:textId="465A9D19" w:rsidR="3F850AC2" w:rsidRDefault="3F850AC2"/>
          <w:p w14:paraId="1A8DE71B" w14:textId="77777777" w:rsidR="009934FC" w:rsidRDefault="009934FC" w:rsidP="002B58A1"/>
          <w:p w14:paraId="5EBCE805" w14:textId="77777777" w:rsidR="009934FC" w:rsidRDefault="009934FC" w:rsidP="002B58A1"/>
        </w:tc>
      </w:tr>
    </w:tbl>
    <w:p w14:paraId="408767D7" w14:textId="77777777" w:rsidR="009934FC" w:rsidRDefault="009934FC" w:rsidP="002B58A1"/>
    <w:p w14:paraId="4C0C3823" w14:textId="0BD267B7" w:rsidR="00724EDF" w:rsidRDefault="00724EDF" w:rsidP="002B58A1"/>
    <w:p w14:paraId="21E19885" w14:textId="66A4F344" w:rsidR="00724EDF" w:rsidRDefault="00724EDF" w:rsidP="002B58A1"/>
    <w:p w14:paraId="61156672" w14:textId="0D080F17" w:rsidR="00724EDF" w:rsidRDefault="00724EDF" w:rsidP="002B58A1"/>
    <w:p w14:paraId="09379982" w14:textId="77777777" w:rsidR="00724EDF" w:rsidRDefault="00724EDF" w:rsidP="002B58A1"/>
    <w:p w14:paraId="760E42CB" w14:textId="77777777" w:rsidR="009934FC" w:rsidRDefault="009934FC" w:rsidP="002B58A1"/>
    <w:p w14:paraId="62716543" w14:textId="77777777" w:rsidR="009934FC" w:rsidRDefault="009934FC" w:rsidP="002B58A1"/>
    <w:p w14:paraId="3A004767" w14:textId="77777777" w:rsidR="009934FC" w:rsidRDefault="009934FC" w:rsidP="002B58A1"/>
    <w:p w14:paraId="5F9C50B9" w14:textId="77777777" w:rsidR="009934FC" w:rsidRDefault="009934FC" w:rsidP="002B58A1"/>
    <w:p w14:paraId="2AB8CEE2" w14:textId="77777777" w:rsidR="009934FC" w:rsidRDefault="009934FC" w:rsidP="002B58A1"/>
    <w:p w14:paraId="137B36A7" w14:textId="77777777" w:rsidR="009934FC" w:rsidRDefault="009934FC" w:rsidP="002B58A1"/>
    <w:p w14:paraId="212BD084" w14:textId="77777777" w:rsidR="009934FC" w:rsidRDefault="009934FC" w:rsidP="002B58A1"/>
    <w:p w14:paraId="5F866593" w14:textId="77777777" w:rsidR="009934FC" w:rsidRDefault="009934FC" w:rsidP="002B58A1"/>
    <w:p w14:paraId="3B6301FC" w14:textId="77777777" w:rsidR="009934FC" w:rsidRDefault="009934FC" w:rsidP="002B58A1"/>
    <w:p w14:paraId="6751441B" w14:textId="744413F2" w:rsidR="3F850AC2" w:rsidRDefault="3F850AC2" w:rsidP="3F850AC2"/>
    <w:p w14:paraId="2069887E" w14:textId="18494C4E" w:rsidR="00352F90" w:rsidRPr="00CA1848" w:rsidRDefault="60497D93" w:rsidP="00CA1848">
      <w:pPr>
        <w:pStyle w:val="ListParagraph"/>
        <w:numPr>
          <w:ilvl w:val="0"/>
          <w:numId w:val="21"/>
        </w:numPr>
        <w:rPr>
          <w:b/>
          <w:bCs/>
          <w:snapToGrid w:val="0"/>
        </w:rPr>
      </w:pPr>
      <w:r w:rsidRPr="00CA1848">
        <w:rPr>
          <w:b/>
          <w:bCs/>
          <w:snapToGrid w:val="0"/>
        </w:rPr>
        <w:lastRenderedPageBreak/>
        <w:t>MOTIVATION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9934FC" w14:paraId="25AE72CD" w14:textId="77777777" w:rsidTr="009934FC">
        <w:tc>
          <w:tcPr>
            <w:tcW w:w="10790" w:type="dxa"/>
            <w:shd w:val="clear" w:color="auto" w:fill="D9D9D9" w:themeFill="background1" w:themeFillShade="D9"/>
          </w:tcPr>
          <w:p w14:paraId="02FC5751" w14:textId="1035878C" w:rsidR="009934FC" w:rsidRDefault="009934FC" w:rsidP="002B58A1">
            <w:r w:rsidRPr="009934FC">
              <w:t>List and explain your educational and career goals after high school.</w:t>
            </w:r>
          </w:p>
        </w:tc>
      </w:tr>
      <w:tr w:rsidR="009934FC" w14:paraId="5F8993EF" w14:textId="77777777" w:rsidTr="009934FC">
        <w:tc>
          <w:tcPr>
            <w:tcW w:w="10790" w:type="dxa"/>
          </w:tcPr>
          <w:p w14:paraId="6E93E1A2" w14:textId="77777777" w:rsidR="009934FC" w:rsidRDefault="009934FC" w:rsidP="002B58A1"/>
          <w:p w14:paraId="5F08D712" w14:textId="77777777" w:rsidR="009934FC" w:rsidRDefault="009934FC" w:rsidP="002B58A1"/>
          <w:p w14:paraId="505F75EE" w14:textId="77777777" w:rsidR="009934FC" w:rsidRDefault="009934FC" w:rsidP="002B58A1"/>
          <w:p w14:paraId="0F6D6398" w14:textId="77777777" w:rsidR="009934FC" w:rsidRDefault="009934FC" w:rsidP="002B58A1"/>
          <w:p w14:paraId="3076FB0B" w14:textId="77777777" w:rsidR="009934FC" w:rsidRDefault="009934FC" w:rsidP="002B58A1"/>
        </w:tc>
      </w:tr>
    </w:tbl>
    <w:p w14:paraId="4D8A621A" w14:textId="77777777" w:rsidR="00272D90" w:rsidRDefault="00272D90" w:rsidP="009A752F">
      <w:pPr>
        <w:pStyle w:val="NoSpacing"/>
      </w:pPr>
    </w:p>
    <w:p w14:paraId="62B75091" w14:textId="77777777" w:rsidR="009A2880" w:rsidRDefault="009A2880" w:rsidP="009A752F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9934FC" w14:paraId="0F8ADFD2" w14:textId="77777777" w:rsidTr="009934FC">
        <w:tc>
          <w:tcPr>
            <w:tcW w:w="10790" w:type="dxa"/>
            <w:shd w:val="clear" w:color="auto" w:fill="D9D9D9" w:themeFill="background1" w:themeFillShade="D9"/>
          </w:tcPr>
          <w:p w14:paraId="3C5E7A69" w14:textId="3C3E4715" w:rsidR="009934FC" w:rsidRDefault="009934FC" w:rsidP="009A752F">
            <w:pPr>
              <w:pStyle w:val="NoSpacing"/>
            </w:pPr>
            <w:r w:rsidRPr="009934FC">
              <w:t xml:space="preserve">What do you hope to learn in </w:t>
            </w:r>
            <w:proofErr w:type="gramStart"/>
            <w:r w:rsidRPr="009934FC">
              <w:t>the Tomorrow’s</w:t>
            </w:r>
            <w:proofErr w:type="gramEnd"/>
            <w:r w:rsidRPr="009934FC">
              <w:t xml:space="preserve"> Leaders Program? </w:t>
            </w:r>
            <w:r w:rsidR="00D86F5B">
              <w:br/>
            </w:r>
            <w:r w:rsidRPr="009934FC">
              <w:t>What personal characteristic(s) do you hope to improve by participating?</w:t>
            </w:r>
          </w:p>
        </w:tc>
      </w:tr>
      <w:tr w:rsidR="009934FC" w14:paraId="2432A7A7" w14:textId="77777777" w:rsidTr="009934FC">
        <w:tc>
          <w:tcPr>
            <w:tcW w:w="10790" w:type="dxa"/>
          </w:tcPr>
          <w:p w14:paraId="0022D100" w14:textId="77777777" w:rsidR="009934FC" w:rsidRDefault="009934FC" w:rsidP="009A752F">
            <w:pPr>
              <w:pStyle w:val="NoSpacing"/>
            </w:pPr>
          </w:p>
          <w:p w14:paraId="0D285A12" w14:textId="77777777" w:rsidR="009934FC" w:rsidRDefault="009934FC" w:rsidP="009A752F">
            <w:pPr>
              <w:pStyle w:val="NoSpacing"/>
            </w:pPr>
          </w:p>
          <w:p w14:paraId="7DEFE2DD" w14:textId="77777777" w:rsidR="009934FC" w:rsidRDefault="009934FC" w:rsidP="009A752F">
            <w:pPr>
              <w:pStyle w:val="NoSpacing"/>
            </w:pPr>
          </w:p>
          <w:p w14:paraId="6B397428" w14:textId="77777777" w:rsidR="009934FC" w:rsidRDefault="009934FC" w:rsidP="009A752F">
            <w:pPr>
              <w:pStyle w:val="NoSpacing"/>
            </w:pPr>
          </w:p>
          <w:p w14:paraId="6766F05B" w14:textId="77777777" w:rsidR="009934FC" w:rsidRDefault="009934FC" w:rsidP="009A752F">
            <w:pPr>
              <w:pStyle w:val="NoSpacing"/>
            </w:pPr>
          </w:p>
          <w:p w14:paraId="23524D0B" w14:textId="77777777" w:rsidR="009934FC" w:rsidRDefault="009934FC" w:rsidP="009A752F">
            <w:pPr>
              <w:pStyle w:val="NoSpacing"/>
            </w:pPr>
          </w:p>
          <w:p w14:paraId="5DB92E50" w14:textId="77777777" w:rsidR="009934FC" w:rsidRDefault="009934FC" w:rsidP="009A752F">
            <w:pPr>
              <w:pStyle w:val="NoSpacing"/>
            </w:pPr>
          </w:p>
        </w:tc>
      </w:tr>
    </w:tbl>
    <w:p w14:paraId="1B2D3E30" w14:textId="77777777" w:rsidR="009934FC" w:rsidRDefault="009934FC" w:rsidP="009A752F">
      <w:pPr>
        <w:pStyle w:val="NoSpacing"/>
      </w:pPr>
    </w:p>
    <w:p w14:paraId="69336F23" w14:textId="77777777" w:rsidR="009934FC" w:rsidRPr="002B58A1" w:rsidRDefault="009934FC" w:rsidP="009A752F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9934FC" w14:paraId="0E0650A1" w14:textId="77777777" w:rsidTr="009934FC">
        <w:tc>
          <w:tcPr>
            <w:tcW w:w="10790" w:type="dxa"/>
            <w:shd w:val="clear" w:color="auto" w:fill="D9D9D9" w:themeFill="background1" w:themeFillShade="D9"/>
          </w:tcPr>
          <w:p w14:paraId="18D71326" w14:textId="61D49F7C" w:rsidR="009934FC" w:rsidRDefault="009934FC" w:rsidP="009A752F">
            <w:pPr>
              <w:pStyle w:val="NoSpacing"/>
            </w:pPr>
            <w:r w:rsidRPr="009934FC">
              <w:t>What makes you stand out as a candidate for the Tomorrow’s Leaders Program?</w:t>
            </w:r>
          </w:p>
        </w:tc>
      </w:tr>
      <w:tr w:rsidR="009934FC" w14:paraId="4CC39710" w14:textId="77777777" w:rsidTr="009934FC">
        <w:tc>
          <w:tcPr>
            <w:tcW w:w="10790" w:type="dxa"/>
          </w:tcPr>
          <w:p w14:paraId="0AA07EDF" w14:textId="77777777" w:rsidR="009934FC" w:rsidRDefault="009934FC" w:rsidP="009A752F">
            <w:pPr>
              <w:pStyle w:val="NoSpacing"/>
            </w:pPr>
          </w:p>
          <w:p w14:paraId="2CE9E3BA" w14:textId="77777777" w:rsidR="009934FC" w:rsidRDefault="009934FC" w:rsidP="009A752F">
            <w:pPr>
              <w:pStyle w:val="NoSpacing"/>
            </w:pPr>
          </w:p>
          <w:p w14:paraId="4F507812" w14:textId="77777777" w:rsidR="009934FC" w:rsidRDefault="009934FC" w:rsidP="009A752F">
            <w:pPr>
              <w:pStyle w:val="NoSpacing"/>
            </w:pPr>
          </w:p>
          <w:p w14:paraId="74219C7D" w14:textId="77777777" w:rsidR="009934FC" w:rsidRDefault="009934FC" w:rsidP="009A752F">
            <w:pPr>
              <w:pStyle w:val="NoSpacing"/>
            </w:pPr>
          </w:p>
          <w:p w14:paraId="09C6D435" w14:textId="77777777" w:rsidR="009934FC" w:rsidRDefault="009934FC" w:rsidP="009A752F">
            <w:pPr>
              <w:pStyle w:val="NoSpacing"/>
            </w:pPr>
          </w:p>
          <w:p w14:paraId="27306DA2" w14:textId="77777777" w:rsidR="009934FC" w:rsidRDefault="009934FC" w:rsidP="009A752F">
            <w:pPr>
              <w:pStyle w:val="NoSpacing"/>
            </w:pPr>
          </w:p>
          <w:p w14:paraId="234FF054" w14:textId="77777777" w:rsidR="009934FC" w:rsidRDefault="009934FC" w:rsidP="009A752F">
            <w:pPr>
              <w:pStyle w:val="NoSpacing"/>
            </w:pPr>
          </w:p>
        </w:tc>
      </w:tr>
    </w:tbl>
    <w:p w14:paraId="4C4890CD" w14:textId="77777777" w:rsidR="00272D90" w:rsidRPr="00272D90" w:rsidRDefault="00272D90" w:rsidP="009A752F">
      <w:pPr>
        <w:pStyle w:val="NoSpacing"/>
      </w:pPr>
    </w:p>
    <w:p w14:paraId="46519F9C" w14:textId="4D9E6F4C" w:rsidR="00272D90" w:rsidRDefault="00272D90" w:rsidP="00FC696E">
      <w:pPr>
        <w:pStyle w:val="NoSpacing"/>
      </w:pPr>
    </w:p>
    <w:p w14:paraId="522091B9" w14:textId="46833B40" w:rsidR="00633C59" w:rsidRPr="00633C59" w:rsidRDefault="00633C59" w:rsidP="00633C59"/>
    <w:p w14:paraId="3384E64F" w14:textId="0C84394C" w:rsidR="00633C59" w:rsidRPr="00633C59" w:rsidRDefault="00633C59" w:rsidP="00633C59"/>
    <w:p w14:paraId="4796CEDB" w14:textId="7F8A94E0" w:rsidR="00633C59" w:rsidRPr="00633C59" w:rsidRDefault="00633C59" w:rsidP="00633C59"/>
    <w:p w14:paraId="027E561B" w14:textId="43B9FFAF" w:rsidR="00633C59" w:rsidRPr="00633C59" w:rsidRDefault="00633C59" w:rsidP="00633C59"/>
    <w:p w14:paraId="5192A70E" w14:textId="021FA3B3" w:rsidR="00633C59" w:rsidRPr="00633C59" w:rsidRDefault="00633C59" w:rsidP="00633C59"/>
    <w:p w14:paraId="12D7B4D1" w14:textId="78405E89" w:rsidR="00633C59" w:rsidRPr="00633C59" w:rsidRDefault="00633C59" w:rsidP="00633C59"/>
    <w:p w14:paraId="5877AFD8" w14:textId="02A1D7E6" w:rsidR="00633C59" w:rsidRPr="00633C59" w:rsidRDefault="00633C59" w:rsidP="00633C59"/>
    <w:p w14:paraId="15E451A6" w14:textId="77777777" w:rsidR="00633C59" w:rsidRPr="00633C59" w:rsidRDefault="00633C59" w:rsidP="00633C59"/>
    <w:sectPr w:rsidR="00633C59" w:rsidRPr="00633C59" w:rsidSect="00D7451A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720" w:right="720" w:bottom="720" w:left="720" w:header="432" w:footer="43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F34DE" w14:textId="77777777" w:rsidR="00E479CB" w:rsidRDefault="00E479CB">
      <w:r>
        <w:separator/>
      </w:r>
    </w:p>
  </w:endnote>
  <w:endnote w:type="continuationSeparator" w:id="0">
    <w:p w14:paraId="7E151AAA" w14:textId="77777777" w:rsidR="00E479CB" w:rsidRDefault="00E47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E5849" w14:textId="77777777" w:rsidR="00E61DD1" w:rsidRDefault="00A917D6" w:rsidP="00570086">
    <w:pPr>
      <w:pStyle w:val="Footer"/>
      <w:framePr w:wrap="around" w:vAnchor="text" w:hAnchor="margin" w:xAlign="center" w:y="1"/>
    </w:pPr>
    <w:r>
      <w:fldChar w:fldCharType="begin"/>
    </w:r>
    <w:r w:rsidR="00E61DD1">
      <w:instrText xml:space="preserve">PAGE  </w:instrText>
    </w:r>
    <w:r>
      <w:fldChar w:fldCharType="end"/>
    </w:r>
  </w:p>
  <w:p w14:paraId="22BE584A" w14:textId="77777777" w:rsidR="00E61DD1" w:rsidRDefault="00E61DD1" w:rsidP="0057008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808080" w:themeColor="background1" w:themeShade="80"/>
        <w:sz w:val="20"/>
        <w:szCs w:val="20"/>
      </w:rPr>
      <w:id w:val="-1012612546"/>
      <w:docPartObj>
        <w:docPartGallery w:val="Page Numbers (Bottom of Page)"/>
        <w:docPartUnique/>
      </w:docPartObj>
    </w:sdtPr>
    <w:sdtEndPr/>
    <w:sdtContent>
      <w:sdt>
        <w:sdtPr>
          <w:rPr>
            <w:color w:val="808080" w:themeColor="background1" w:themeShade="80"/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D62F2E1" w14:textId="48252965" w:rsidR="00D7451A" w:rsidRPr="00785247" w:rsidRDefault="7F268089" w:rsidP="3F850AC2">
            <w:pPr>
              <w:pStyle w:val="Footer"/>
              <w:tabs>
                <w:tab w:val="clear" w:pos="4680"/>
                <w:tab w:val="clear" w:pos="9360"/>
                <w:tab w:val="center" w:pos="5400"/>
                <w:tab w:val="right" w:pos="10800"/>
              </w:tabs>
              <w:rPr>
                <w:color w:val="808080" w:themeColor="background1" w:themeShade="80"/>
                <w:sz w:val="20"/>
                <w:szCs w:val="20"/>
              </w:rPr>
            </w:pPr>
            <w:r w:rsidRPr="7F268089">
              <w:rPr>
                <w:color w:val="808080" w:themeColor="background1" w:themeShade="80"/>
                <w:sz w:val="20"/>
                <w:szCs w:val="20"/>
              </w:rPr>
              <w:t>Revised: 8/2026</w:t>
            </w:r>
            <w:r w:rsidR="00D7451A">
              <w:tab/>
            </w:r>
            <w:r w:rsidRPr="7F268089">
              <w:rPr>
                <w:color w:val="808080" w:themeColor="background1" w:themeShade="80"/>
                <w:sz w:val="20"/>
                <w:szCs w:val="20"/>
              </w:rPr>
              <w:t xml:space="preserve"> Page </w:t>
            </w:r>
            <w:r w:rsidR="00D7451A" w:rsidRPr="7F268089">
              <w:rPr>
                <w:noProof/>
                <w:color w:val="808080" w:themeColor="background1" w:themeShade="80"/>
                <w:sz w:val="20"/>
                <w:szCs w:val="20"/>
              </w:rPr>
              <w:fldChar w:fldCharType="begin"/>
            </w:r>
            <w:r w:rsidR="00D7451A" w:rsidRPr="7F268089">
              <w:rPr>
                <w:color w:val="808080" w:themeColor="background1" w:themeShade="80"/>
                <w:sz w:val="20"/>
                <w:szCs w:val="20"/>
              </w:rPr>
              <w:instrText xml:space="preserve"> PAGE </w:instrText>
            </w:r>
            <w:r w:rsidR="00D7451A" w:rsidRPr="7F268089">
              <w:rPr>
                <w:color w:val="808080" w:themeColor="background1" w:themeShade="80"/>
                <w:sz w:val="20"/>
                <w:szCs w:val="20"/>
              </w:rPr>
              <w:fldChar w:fldCharType="separate"/>
            </w:r>
            <w:r w:rsidRPr="7F268089">
              <w:rPr>
                <w:noProof/>
                <w:color w:val="808080" w:themeColor="background1" w:themeShade="80"/>
                <w:sz w:val="20"/>
                <w:szCs w:val="20"/>
              </w:rPr>
              <w:t>2</w:t>
            </w:r>
            <w:r w:rsidR="00D7451A" w:rsidRPr="7F268089">
              <w:rPr>
                <w:noProof/>
                <w:color w:val="808080" w:themeColor="background1" w:themeShade="80"/>
                <w:sz w:val="20"/>
                <w:szCs w:val="20"/>
              </w:rPr>
              <w:fldChar w:fldCharType="end"/>
            </w:r>
            <w:r w:rsidRPr="7F268089">
              <w:rPr>
                <w:color w:val="808080" w:themeColor="background1" w:themeShade="80"/>
                <w:sz w:val="20"/>
                <w:szCs w:val="20"/>
              </w:rPr>
              <w:t xml:space="preserve"> of </w:t>
            </w:r>
            <w:r w:rsidR="00D7451A" w:rsidRPr="7F268089">
              <w:rPr>
                <w:noProof/>
                <w:color w:val="808080" w:themeColor="background1" w:themeShade="80"/>
                <w:sz w:val="20"/>
                <w:szCs w:val="20"/>
              </w:rPr>
              <w:fldChar w:fldCharType="begin"/>
            </w:r>
            <w:r w:rsidR="00D7451A" w:rsidRPr="7F268089">
              <w:rPr>
                <w:color w:val="808080" w:themeColor="background1" w:themeShade="80"/>
                <w:sz w:val="20"/>
                <w:szCs w:val="20"/>
              </w:rPr>
              <w:instrText xml:space="preserve"> NUMPAGES  </w:instrText>
            </w:r>
            <w:r w:rsidR="00D7451A" w:rsidRPr="7F268089">
              <w:rPr>
                <w:color w:val="808080" w:themeColor="background1" w:themeShade="80"/>
                <w:sz w:val="20"/>
                <w:szCs w:val="20"/>
              </w:rPr>
              <w:fldChar w:fldCharType="separate"/>
            </w:r>
            <w:r w:rsidRPr="7F268089">
              <w:rPr>
                <w:noProof/>
                <w:color w:val="808080" w:themeColor="background1" w:themeShade="80"/>
                <w:sz w:val="20"/>
                <w:szCs w:val="20"/>
              </w:rPr>
              <w:t>2</w:t>
            </w:r>
            <w:r w:rsidR="00D7451A" w:rsidRPr="7F268089">
              <w:rPr>
                <w:noProof/>
                <w:color w:val="808080" w:themeColor="background1" w:themeShade="80"/>
                <w:sz w:val="20"/>
                <w:szCs w:val="20"/>
              </w:rPr>
              <w:fldChar w:fldCharType="end"/>
            </w:r>
            <w:r w:rsidRPr="7F268089">
              <w:rPr>
                <w:noProof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D7451A">
              <w:tab/>
            </w:r>
            <w:r w:rsidRPr="7F268089">
              <w:rPr>
                <w:color w:val="808080" w:themeColor="background1" w:themeShade="80"/>
                <w:sz w:val="20"/>
                <w:szCs w:val="20"/>
              </w:rPr>
              <w:t>Form # 2019-019</w:t>
            </w:r>
          </w:p>
          <w:p w14:paraId="07DB7082" w14:textId="33FD568B" w:rsidR="00A1524F" w:rsidRPr="00785247" w:rsidRDefault="7F268089" w:rsidP="7F268089">
            <w:pPr>
              <w:pStyle w:val="Footer"/>
              <w:tabs>
                <w:tab w:val="clear" w:pos="4680"/>
                <w:tab w:val="clear" w:pos="9360"/>
                <w:tab w:val="center" w:pos="5400"/>
                <w:tab w:val="right" w:pos="10800"/>
              </w:tabs>
              <w:rPr>
                <w:color w:val="808080" w:themeColor="background1" w:themeShade="80"/>
                <w:sz w:val="20"/>
                <w:szCs w:val="20"/>
              </w:rPr>
            </w:pPr>
            <w:r w:rsidRPr="7F268089">
              <w:rPr>
                <w:color w:val="808080" w:themeColor="background1" w:themeShade="80"/>
                <w:sz w:val="20"/>
                <w:szCs w:val="20"/>
              </w:rPr>
              <w:t>Owner: Futures Inc.</w:t>
            </w:r>
            <w:r w:rsidR="00D7451A">
              <w:tab/>
            </w:r>
            <w:r w:rsidR="00D7451A">
              <w:tab/>
            </w:r>
            <w:r w:rsidRPr="7F268089">
              <w:rPr>
                <w:color w:val="808080" w:themeColor="background1" w:themeShade="80"/>
                <w:sz w:val="20"/>
                <w:szCs w:val="20"/>
              </w:rPr>
              <w:t xml:space="preserve"> Print Locally</w:t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E584E" w14:textId="77777777" w:rsidR="00E61DD1" w:rsidRPr="00737FC0" w:rsidRDefault="00E61DD1">
    <w:pPr>
      <w:pStyle w:val="Footer"/>
      <w:jc w:val="center"/>
      <w:rPr>
        <w:rFonts w:ascii="Arial" w:hAnsi="Arial"/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6969E" w14:textId="77777777" w:rsidR="00E479CB" w:rsidRDefault="00E479CB">
      <w:r>
        <w:separator/>
      </w:r>
    </w:p>
  </w:footnote>
  <w:footnote w:type="continuationSeparator" w:id="0">
    <w:p w14:paraId="45004C86" w14:textId="77777777" w:rsidR="00E479CB" w:rsidRDefault="00E479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13198" w14:textId="12104038" w:rsidR="002F1CFA" w:rsidRDefault="00B32F1B" w:rsidP="00FB38EF">
    <w:pPr>
      <w:pStyle w:val="Header"/>
      <w:jc w:val="right"/>
    </w:pPr>
    <w:r>
      <w:t xml:space="preserve">Student </w:t>
    </w:r>
    <w:r w:rsidR="00C94D82">
      <w:t xml:space="preserve">Initials (first, middle </w:t>
    </w:r>
    <w:r>
      <w:t>&amp;</w:t>
    </w:r>
    <w:r w:rsidR="00C94D82">
      <w:t xml:space="preserve"> last)</w:t>
    </w:r>
    <w:r w:rsidR="00FB38EF">
      <w:t>: ___________</w:t>
    </w:r>
  </w:p>
  <w:p w14:paraId="7A502F68" w14:textId="77777777" w:rsidR="002F1CFA" w:rsidRDefault="002F1C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B50B7"/>
    <w:multiLevelType w:val="hybridMultilevel"/>
    <w:tmpl w:val="A064B400"/>
    <w:lvl w:ilvl="0" w:tplc="EAA2E0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A2C12"/>
    <w:multiLevelType w:val="hybridMultilevel"/>
    <w:tmpl w:val="066CD1F2"/>
    <w:lvl w:ilvl="0" w:tplc="0A6E9CC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D43AC"/>
    <w:multiLevelType w:val="hybridMultilevel"/>
    <w:tmpl w:val="4882F3AC"/>
    <w:lvl w:ilvl="0" w:tplc="8B28F4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6B1DF6"/>
    <w:multiLevelType w:val="hybridMultilevel"/>
    <w:tmpl w:val="1FA0BC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8706A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01F5445"/>
    <w:multiLevelType w:val="hybridMultilevel"/>
    <w:tmpl w:val="72824CCC"/>
    <w:lvl w:ilvl="0" w:tplc="EA263A8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75356A"/>
    <w:multiLevelType w:val="hybridMultilevel"/>
    <w:tmpl w:val="148EDFC0"/>
    <w:lvl w:ilvl="0" w:tplc="01E61850">
      <w:start w:val="3"/>
      <w:numFmt w:val="upperRoman"/>
      <w:lvlText w:val="%1&gt;"/>
      <w:lvlJc w:val="left"/>
      <w:pPr>
        <w:ind w:left="1080" w:hanging="72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8B2F77"/>
    <w:multiLevelType w:val="hybridMultilevel"/>
    <w:tmpl w:val="6D3613D6"/>
    <w:lvl w:ilvl="0" w:tplc="59C67E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4163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9B21EB3"/>
    <w:multiLevelType w:val="hybridMultilevel"/>
    <w:tmpl w:val="BBF42BE8"/>
    <w:lvl w:ilvl="0" w:tplc="0409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A0A5D8F"/>
    <w:multiLevelType w:val="hybridMultilevel"/>
    <w:tmpl w:val="02AA7B8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2B4E9B"/>
    <w:multiLevelType w:val="hybridMultilevel"/>
    <w:tmpl w:val="1A5CB844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1C4B62"/>
    <w:multiLevelType w:val="hybridMultilevel"/>
    <w:tmpl w:val="796CA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6D3C49"/>
    <w:multiLevelType w:val="singleLevel"/>
    <w:tmpl w:val="2438CB9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43641985"/>
    <w:multiLevelType w:val="hybridMultilevel"/>
    <w:tmpl w:val="EA1CB514"/>
    <w:lvl w:ilvl="0" w:tplc="A91C11E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6735B2"/>
    <w:multiLevelType w:val="hybridMultilevel"/>
    <w:tmpl w:val="CFC8DF9E"/>
    <w:lvl w:ilvl="0" w:tplc="EAA2E0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BB3D3F"/>
    <w:multiLevelType w:val="hybridMultilevel"/>
    <w:tmpl w:val="BAC0DFE4"/>
    <w:lvl w:ilvl="0" w:tplc="356238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7177091"/>
    <w:multiLevelType w:val="singleLevel"/>
    <w:tmpl w:val="EA263A84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8" w15:restartNumberingAfterBreak="0">
    <w:nsid w:val="4EE32CB2"/>
    <w:multiLevelType w:val="singleLevel"/>
    <w:tmpl w:val="EA263A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50813766"/>
    <w:multiLevelType w:val="hybridMultilevel"/>
    <w:tmpl w:val="FC028684"/>
    <w:lvl w:ilvl="0" w:tplc="FCD2C1C8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BA2379"/>
    <w:multiLevelType w:val="hybridMultilevel"/>
    <w:tmpl w:val="1B2CC458"/>
    <w:lvl w:ilvl="0" w:tplc="8A94C758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  <w:sz w:val="4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A537F9"/>
    <w:multiLevelType w:val="hybridMultilevel"/>
    <w:tmpl w:val="A83EE96C"/>
    <w:lvl w:ilvl="0" w:tplc="B3D0AA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686A4B"/>
    <w:multiLevelType w:val="hybridMultilevel"/>
    <w:tmpl w:val="0EECE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1A2921"/>
    <w:multiLevelType w:val="hybridMultilevel"/>
    <w:tmpl w:val="442CC9C4"/>
    <w:lvl w:ilvl="0" w:tplc="8A94C7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48"/>
      </w:rPr>
    </w:lvl>
    <w:lvl w:ilvl="1" w:tplc="040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4" w15:restartNumberingAfterBreak="0">
    <w:nsid w:val="59C818A2"/>
    <w:multiLevelType w:val="multilevel"/>
    <w:tmpl w:val="542A2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9B54A6"/>
    <w:multiLevelType w:val="hybridMultilevel"/>
    <w:tmpl w:val="A8C8A514"/>
    <w:lvl w:ilvl="0" w:tplc="0E66BA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345DBA"/>
    <w:multiLevelType w:val="hybridMultilevel"/>
    <w:tmpl w:val="E6A60D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B32598"/>
    <w:multiLevelType w:val="hybridMultilevel"/>
    <w:tmpl w:val="43A0E4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D14806"/>
    <w:multiLevelType w:val="hybridMultilevel"/>
    <w:tmpl w:val="8FE608F4"/>
    <w:lvl w:ilvl="0" w:tplc="EA263A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D4F34FD"/>
    <w:multiLevelType w:val="hybridMultilevel"/>
    <w:tmpl w:val="8310A14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AF45AB"/>
    <w:multiLevelType w:val="hybridMultilevel"/>
    <w:tmpl w:val="52C49F5A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F700D5"/>
    <w:multiLevelType w:val="hybridMultilevel"/>
    <w:tmpl w:val="3FD675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9444735">
    <w:abstractNumId w:val="18"/>
  </w:num>
  <w:num w:numId="2" w16cid:durableId="2128888146">
    <w:abstractNumId w:val="24"/>
  </w:num>
  <w:num w:numId="3" w16cid:durableId="1697349236">
    <w:abstractNumId w:val="13"/>
  </w:num>
  <w:num w:numId="4" w16cid:durableId="163522000">
    <w:abstractNumId w:val="17"/>
  </w:num>
  <w:num w:numId="5" w16cid:durableId="1318919882">
    <w:abstractNumId w:val="8"/>
  </w:num>
  <w:num w:numId="6" w16cid:durableId="500119535">
    <w:abstractNumId w:val="4"/>
  </w:num>
  <w:num w:numId="7" w16cid:durableId="1416241362">
    <w:abstractNumId w:val="23"/>
  </w:num>
  <w:num w:numId="8" w16cid:durableId="1094546044">
    <w:abstractNumId w:val="20"/>
  </w:num>
  <w:num w:numId="9" w16cid:durableId="310136602">
    <w:abstractNumId w:val="19"/>
  </w:num>
  <w:num w:numId="10" w16cid:durableId="1274047967">
    <w:abstractNumId w:val="10"/>
  </w:num>
  <w:num w:numId="11" w16cid:durableId="2047485184">
    <w:abstractNumId w:val="2"/>
  </w:num>
  <w:num w:numId="12" w16cid:durableId="299775507">
    <w:abstractNumId w:val="21"/>
  </w:num>
  <w:num w:numId="13" w16cid:durableId="1776754605">
    <w:abstractNumId w:val="16"/>
  </w:num>
  <w:num w:numId="14" w16cid:durableId="769742113">
    <w:abstractNumId w:val="27"/>
  </w:num>
  <w:num w:numId="15" w16cid:durableId="692658254">
    <w:abstractNumId w:val="11"/>
  </w:num>
  <w:num w:numId="16" w16cid:durableId="1824079963">
    <w:abstractNumId w:val="31"/>
  </w:num>
  <w:num w:numId="17" w16cid:durableId="1490293573">
    <w:abstractNumId w:val="12"/>
  </w:num>
  <w:num w:numId="18" w16cid:durableId="1327437053">
    <w:abstractNumId w:val="14"/>
  </w:num>
  <w:num w:numId="19" w16cid:durableId="1528105482">
    <w:abstractNumId w:val="28"/>
  </w:num>
  <w:num w:numId="20" w16cid:durableId="2089106653">
    <w:abstractNumId w:val="5"/>
  </w:num>
  <w:num w:numId="21" w16cid:durableId="1887571106">
    <w:abstractNumId w:val="7"/>
  </w:num>
  <w:num w:numId="22" w16cid:durableId="6106856">
    <w:abstractNumId w:val="30"/>
  </w:num>
  <w:num w:numId="23" w16cid:durableId="1206137556">
    <w:abstractNumId w:val="29"/>
  </w:num>
  <w:num w:numId="24" w16cid:durableId="736319175">
    <w:abstractNumId w:val="26"/>
  </w:num>
  <w:num w:numId="25" w16cid:durableId="680744267">
    <w:abstractNumId w:val="22"/>
  </w:num>
  <w:num w:numId="26" w16cid:durableId="1088768661">
    <w:abstractNumId w:val="3"/>
  </w:num>
  <w:num w:numId="27" w16cid:durableId="1665278692">
    <w:abstractNumId w:val="15"/>
  </w:num>
  <w:num w:numId="28" w16cid:durableId="192426487">
    <w:abstractNumId w:val="0"/>
  </w:num>
  <w:num w:numId="29" w16cid:durableId="1868520994">
    <w:abstractNumId w:val="9"/>
  </w:num>
  <w:num w:numId="30" w16cid:durableId="1738362227">
    <w:abstractNumId w:val="6"/>
  </w:num>
  <w:num w:numId="31" w16cid:durableId="1586453369">
    <w:abstractNumId w:val="25"/>
  </w:num>
  <w:num w:numId="32" w16cid:durableId="478570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cumentProtection w:edit="trackedChange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0DD"/>
    <w:rsid w:val="000002C3"/>
    <w:rsid w:val="00000F13"/>
    <w:rsid w:val="00001A82"/>
    <w:rsid w:val="0000354A"/>
    <w:rsid w:val="000050CC"/>
    <w:rsid w:val="0000511C"/>
    <w:rsid w:val="00005D98"/>
    <w:rsid w:val="00007A9A"/>
    <w:rsid w:val="00032578"/>
    <w:rsid w:val="000326BD"/>
    <w:rsid w:val="00035E77"/>
    <w:rsid w:val="00044A86"/>
    <w:rsid w:val="00045112"/>
    <w:rsid w:val="00046A14"/>
    <w:rsid w:val="000504E0"/>
    <w:rsid w:val="000557D4"/>
    <w:rsid w:val="00056537"/>
    <w:rsid w:val="00074327"/>
    <w:rsid w:val="00074EEA"/>
    <w:rsid w:val="00083C1D"/>
    <w:rsid w:val="00090D1B"/>
    <w:rsid w:val="000A554A"/>
    <w:rsid w:val="000A598B"/>
    <w:rsid w:val="000A5A70"/>
    <w:rsid w:val="000C2D5F"/>
    <w:rsid w:val="000C779F"/>
    <w:rsid w:val="000D23A2"/>
    <w:rsid w:val="000D3532"/>
    <w:rsid w:val="000D3FFE"/>
    <w:rsid w:val="000E1358"/>
    <w:rsid w:val="000E19EC"/>
    <w:rsid w:val="000E3F21"/>
    <w:rsid w:val="000E4F04"/>
    <w:rsid w:val="000F61C4"/>
    <w:rsid w:val="000F7B29"/>
    <w:rsid w:val="00102B79"/>
    <w:rsid w:val="00104D4A"/>
    <w:rsid w:val="00106D48"/>
    <w:rsid w:val="001117BB"/>
    <w:rsid w:val="00113710"/>
    <w:rsid w:val="001148C6"/>
    <w:rsid w:val="0011710E"/>
    <w:rsid w:val="00120C89"/>
    <w:rsid w:val="001232E4"/>
    <w:rsid w:val="00124E4A"/>
    <w:rsid w:val="0012759F"/>
    <w:rsid w:val="00130C21"/>
    <w:rsid w:val="001313B4"/>
    <w:rsid w:val="00137D1A"/>
    <w:rsid w:val="0014036E"/>
    <w:rsid w:val="00141A40"/>
    <w:rsid w:val="00143207"/>
    <w:rsid w:val="001515F8"/>
    <w:rsid w:val="00152A8A"/>
    <w:rsid w:val="001560B1"/>
    <w:rsid w:val="00156D0F"/>
    <w:rsid w:val="00156EE2"/>
    <w:rsid w:val="001617F8"/>
    <w:rsid w:val="00161B1E"/>
    <w:rsid w:val="00170B79"/>
    <w:rsid w:val="00171E39"/>
    <w:rsid w:val="00181CF0"/>
    <w:rsid w:val="00183024"/>
    <w:rsid w:val="00186983"/>
    <w:rsid w:val="001906D0"/>
    <w:rsid w:val="00190A51"/>
    <w:rsid w:val="0019130E"/>
    <w:rsid w:val="0019335F"/>
    <w:rsid w:val="001A18A3"/>
    <w:rsid w:val="001A2FE9"/>
    <w:rsid w:val="001A6E91"/>
    <w:rsid w:val="001B14BE"/>
    <w:rsid w:val="001B2177"/>
    <w:rsid w:val="001C196C"/>
    <w:rsid w:val="001C3670"/>
    <w:rsid w:val="001C5B12"/>
    <w:rsid w:val="001C6071"/>
    <w:rsid w:val="001D180D"/>
    <w:rsid w:val="001D2AB5"/>
    <w:rsid w:val="001D69B3"/>
    <w:rsid w:val="001E0CA7"/>
    <w:rsid w:val="001E327A"/>
    <w:rsid w:val="001F1E1E"/>
    <w:rsid w:val="00202874"/>
    <w:rsid w:val="0020622D"/>
    <w:rsid w:val="00206D9D"/>
    <w:rsid w:val="00207AC7"/>
    <w:rsid w:val="00212336"/>
    <w:rsid w:val="002128B7"/>
    <w:rsid w:val="00217318"/>
    <w:rsid w:val="002219BD"/>
    <w:rsid w:val="0022637F"/>
    <w:rsid w:val="00230C57"/>
    <w:rsid w:val="0023238A"/>
    <w:rsid w:val="00240F71"/>
    <w:rsid w:val="002462C1"/>
    <w:rsid w:val="00250C6D"/>
    <w:rsid w:val="002556BA"/>
    <w:rsid w:val="002623DB"/>
    <w:rsid w:val="00263ECB"/>
    <w:rsid w:val="002658A4"/>
    <w:rsid w:val="0026640F"/>
    <w:rsid w:val="00267255"/>
    <w:rsid w:val="0026781B"/>
    <w:rsid w:val="00270F16"/>
    <w:rsid w:val="00271C25"/>
    <w:rsid w:val="00272D90"/>
    <w:rsid w:val="00275DC0"/>
    <w:rsid w:val="00276268"/>
    <w:rsid w:val="00276CB4"/>
    <w:rsid w:val="002833E7"/>
    <w:rsid w:val="00284B42"/>
    <w:rsid w:val="00286184"/>
    <w:rsid w:val="00293349"/>
    <w:rsid w:val="002A21CE"/>
    <w:rsid w:val="002B0897"/>
    <w:rsid w:val="002B58A1"/>
    <w:rsid w:val="002C1477"/>
    <w:rsid w:val="002C4B48"/>
    <w:rsid w:val="002C7CDE"/>
    <w:rsid w:val="002D4EF4"/>
    <w:rsid w:val="002D7425"/>
    <w:rsid w:val="002E164F"/>
    <w:rsid w:val="002E1B2F"/>
    <w:rsid w:val="002E3A89"/>
    <w:rsid w:val="002E6711"/>
    <w:rsid w:val="002F1CFA"/>
    <w:rsid w:val="00300C19"/>
    <w:rsid w:val="00304FBB"/>
    <w:rsid w:val="00307F5C"/>
    <w:rsid w:val="003115EC"/>
    <w:rsid w:val="00317871"/>
    <w:rsid w:val="0032748D"/>
    <w:rsid w:val="0033108E"/>
    <w:rsid w:val="00333439"/>
    <w:rsid w:val="00334EAB"/>
    <w:rsid w:val="0033622C"/>
    <w:rsid w:val="00346931"/>
    <w:rsid w:val="00347048"/>
    <w:rsid w:val="00351E74"/>
    <w:rsid w:val="00352F90"/>
    <w:rsid w:val="003567D7"/>
    <w:rsid w:val="00363564"/>
    <w:rsid w:val="00364D81"/>
    <w:rsid w:val="003660A6"/>
    <w:rsid w:val="003704E0"/>
    <w:rsid w:val="00371606"/>
    <w:rsid w:val="00383FED"/>
    <w:rsid w:val="003908A8"/>
    <w:rsid w:val="0039256A"/>
    <w:rsid w:val="00393280"/>
    <w:rsid w:val="00394BF1"/>
    <w:rsid w:val="00396B59"/>
    <w:rsid w:val="00397EB4"/>
    <w:rsid w:val="003A5708"/>
    <w:rsid w:val="003A5EF5"/>
    <w:rsid w:val="003B049C"/>
    <w:rsid w:val="003B4DB6"/>
    <w:rsid w:val="003B7546"/>
    <w:rsid w:val="003B7E7B"/>
    <w:rsid w:val="003C1FEC"/>
    <w:rsid w:val="003C35BD"/>
    <w:rsid w:val="003C3B72"/>
    <w:rsid w:val="003C4823"/>
    <w:rsid w:val="003C6271"/>
    <w:rsid w:val="003D608A"/>
    <w:rsid w:val="003E0A15"/>
    <w:rsid w:val="003E256D"/>
    <w:rsid w:val="003E3CD4"/>
    <w:rsid w:val="003E6752"/>
    <w:rsid w:val="003F1CCB"/>
    <w:rsid w:val="003F1EB3"/>
    <w:rsid w:val="003F5A0B"/>
    <w:rsid w:val="003F68CB"/>
    <w:rsid w:val="00400DBA"/>
    <w:rsid w:val="00401CFB"/>
    <w:rsid w:val="00401EC2"/>
    <w:rsid w:val="004044BF"/>
    <w:rsid w:val="00405F53"/>
    <w:rsid w:val="0040769A"/>
    <w:rsid w:val="00415AAD"/>
    <w:rsid w:val="0042400F"/>
    <w:rsid w:val="004251B6"/>
    <w:rsid w:val="004255FC"/>
    <w:rsid w:val="00433407"/>
    <w:rsid w:val="004356C5"/>
    <w:rsid w:val="00447FB7"/>
    <w:rsid w:val="004506DC"/>
    <w:rsid w:val="00450C7E"/>
    <w:rsid w:val="00470738"/>
    <w:rsid w:val="00475C81"/>
    <w:rsid w:val="004814D1"/>
    <w:rsid w:val="00484AD1"/>
    <w:rsid w:val="004927DC"/>
    <w:rsid w:val="004974BC"/>
    <w:rsid w:val="004A5193"/>
    <w:rsid w:val="004A5796"/>
    <w:rsid w:val="004B23B0"/>
    <w:rsid w:val="004B4C89"/>
    <w:rsid w:val="004B60AE"/>
    <w:rsid w:val="004C2139"/>
    <w:rsid w:val="004C23E6"/>
    <w:rsid w:val="004C5065"/>
    <w:rsid w:val="004D4E38"/>
    <w:rsid w:val="004E60B0"/>
    <w:rsid w:val="004F1DEF"/>
    <w:rsid w:val="004F42CB"/>
    <w:rsid w:val="004F479A"/>
    <w:rsid w:val="004F4801"/>
    <w:rsid w:val="004F61D8"/>
    <w:rsid w:val="004F6887"/>
    <w:rsid w:val="004F773A"/>
    <w:rsid w:val="004F7906"/>
    <w:rsid w:val="0050798D"/>
    <w:rsid w:val="00511B6C"/>
    <w:rsid w:val="005157BF"/>
    <w:rsid w:val="00515F7E"/>
    <w:rsid w:val="005163B6"/>
    <w:rsid w:val="00516911"/>
    <w:rsid w:val="00521FBB"/>
    <w:rsid w:val="0053124C"/>
    <w:rsid w:val="00534D31"/>
    <w:rsid w:val="00535216"/>
    <w:rsid w:val="00537E96"/>
    <w:rsid w:val="005421A0"/>
    <w:rsid w:val="00542DAE"/>
    <w:rsid w:val="00543360"/>
    <w:rsid w:val="005478A5"/>
    <w:rsid w:val="005550AC"/>
    <w:rsid w:val="00570086"/>
    <w:rsid w:val="00572A90"/>
    <w:rsid w:val="00575DDD"/>
    <w:rsid w:val="00575FED"/>
    <w:rsid w:val="00576346"/>
    <w:rsid w:val="00581707"/>
    <w:rsid w:val="005854E5"/>
    <w:rsid w:val="0059013D"/>
    <w:rsid w:val="00593EA0"/>
    <w:rsid w:val="00593EE9"/>
    <w:rsid w:val="005A24B4"/>
    <w:rsid w:val="005A7BB6"/>
    <w:rsid w:val="005B168A"/>
    <w:rsid w:val="005B3E33"/>
    <w:rsid w:val="005C0E7B"/>
    <w:rsid w:val="005C40AE"/>
    <w:rsid w:val="005C6BC5"/>
    <w:rsid w:val="005D1D34"/>
    <w:rsid w:val="005D2D7E"/>
    <w:rsid w:val="005E0875"/>
    <w:rsid w:val="005E1CF8"/>
    <w:rsid w:val="005E2532"/>
    <w:rsid w:val="005E440C"/>
    <w:rsid w:val="005E4E4D"/>
    <w:rsid w:val="005E6584"/>
    <w:rsid w:val="005E6A98"/>
    <w:rsid w:val="005F2321"/>
    <w:rsid w:val="005F2986"/>
    <w:rsid w:val="005F5278"/>
    <w:rsid w:val="006018B7"/>
    <w:rsid w:val="0060633E"/>
    <w:rsid w:val="00621001"/>
    <w:rsid w:val="0062131D"/>
    <w:rsid w:val="00625A9B"/>
    <w:rsid w:val="00630D72"/>
    <w:rsid w:val="0063321A"/>
    <w:rsid w:val="00633C59"/>
    <w:rsid w:val="00637F19"/>
    <w:rsid w:val="00653361"/>
    <w:rsid w:val="00655DDD"/>
    <w:rsid w:val="00656F1D"/>
    <w:rsid w:val="006600EB"/>
    <w:rsid w:val="00662956"/>
    <w:rsid w:val="0066652D"/>
    <w:rsid w:val="0067118D"/>
    <w:rsid w:val="006719BF"/>
    <w:rsid w:val="00676E02"/>
    <w:rsid w:val="00677005"/>
    <w:rsid w:val="00680390"/>
    <w:rsid w:val="0068391B"/>
    <w:rsid w:val="00687A53"/>
    <w:rsid w:val="00691B48"/>
    <w:rsid w:val="006A178E"/>
    <w:rsid w:val="006A7D5A"/>
    <w:rsid w:val="006C71D4"/>
    <w:rsid w:val="006D20DA"/>
    <w:rsid w:val="006D4546"/>
    <w:rsid w:val="006D5DF6"/>
    <w:rsid w:val="006E36C2"/>
    <w:rsid w:val="006E4F6A"/>
    <w:rsid w:val="006E5426"/>
    <w:rsid w:val="006F1CB7"/>
    <w:rsid w:val="006F27AC"/>
    <w:rsid w:val="006F2A55"/>
    <w:rsid w:val="006F6447"/>
    <w:rsid w:val="007013AA"/>
    <w:rsid w:val="00702A54"/>
    <w:rsid w:val="00702EAD"/>
    <w:rsid w:val="00705831"/>
    <w:rsid w:val="007121BA"/>
    <w:rsid w:val="0071651F"/>
    <w:rsid w:val="00724EDF"/>
    <w:rsid w:val="0073155A"/>
    <w:rsid w:val="0073161D"/>
    <w:rsid w:val="0073272E"/>
    <w:rsid w:val="00732FA5"/>
    <w:rsid w:val="0073546D"/>
    <w:rsid w:val="00735E01"/>
    <w:rsid w:val="00737FC0"/>
    <w:rsid w:val="0074185F"/>
    <w:rsid w:val="00750A5C"/>
    <w:rsid w:val="0075290C"/>
    <w:rsid w:val="00757856"/>
    <w:rsid w:val="0076034C"/>
    <w:rsid w:val="0077037E"/>
    <w:rsid w:val="00773396"/>
    <w:rsid w:val="0077487D"/>
    <w:rsid w:val="00780798"/>
    <w:rsid w:val="0078354C"/>
    <w:rsid w:val="00783BF1"/>
    <w:rsid w:val="00784AAD"/>
    <w:rsid w:val="00785247"/>
    <w:rsid w:val="007903DF"/>
    <w:rsid w:val="00791028"/>
    <w:rsid w:val="00792025"/>
    <w:rsid w:val="007A1BAF"/>
    <w:rsid w:val="007A691E"/>
    <w:rsid w:val="007A72E8"/>
    <w:rsid w:val="007D1A87"/>
    <w:rsid w:val="007D3288"/>
    <w:rsid w:val="007D5659"/>
    <w:rsid w:val="007D6F30"/>
    <w:rsid w:val="007E20DD"/>
    <w:rsid w:val="007E4A55"/>
    <w:rsid w:val="007E5325"/>
    <w:rsid w:val="007E59A0"/>
    <w:rsid w:val="007F056D"/>
    <w:rsid w:val="007F1E4C"/>
    <w:rsid w:val="007F2A48"/>
    <w:rsid w:val="007F634F"/>
    <w:rsid w:val="00800490"/>
    <w:rsid w:val="00800897"/>
    <w:rsid w:val="0080122B"/>
    <w:rsid w:val="00803AA6"/>
    <w:rsid w:val="00810955"/>
    <w:rsid w:val="008123CD"/>
    <w:rsid w:val="0081539F"/>
    <w:rsid w:val="008179D1"/>
    <w:rsid w:val="0082326A"/>
    <w:rsid w:val="00825F98"/>
    <w:rsid w:val="0083757E"/>
    <w:rsid w:val="00847945"/>
    <w:rsid w:val="008507F7"/>
    <w:rsid w:val="008559A7"/>
    <w:rsid w:val="0085723B"/>
    <w:rsid w:val="00865CA6"/>
    <w:rsid w:val="00866152"/>
    <w:rsid w:val="008812F1"/>
    <w:rsid w:val="008873F9"/>
    <w:rsid w:val="0088782F"/>
    <w:rsid w:val="008954A2"/>
    <w:rsid w:val="008A3D05"/>
    <w:rsid w:val="008A6229"/>
    <w:rsid w:val="008B2410"/>
    <w:rsid w:val="008B304B"/>
    <w:rsid w:val="008B5B3B"/>
    <w:rsid w:val="008C2D2B"/>
    <w:rsid w:val="008C4A6B"/>
    <w:rsid w:val="008D10FA"/>
    <w:rsid w:val="008D220C"/>
    <w:rsid w:val="008D2AB0"/>
    <w:rsid w:val="008D2AD6"/>
    <w:rsid w:val="008D5C21"/>
    <w:rsid w:val="008D5E59"/>
    <w:rsid w:val="008D78B3"/>
    <w:rsid w:val="008F392A"/>
    <w:rsid w:val="008F62C1"/>
    <w:rsid w:val="00901255"/>
    <w:rsid w:val="009078FD"/>
    <w:rsid w:val="00914860"/>
    <w:rsid w:val="0091702A"/>
    <w:rsid w:val="00932562"/>
    <w:rsid w:val="00935349"/>
    <w:rsid w:val="00935B0D"/>
    <w:rsid w:val="0093730A"/>
    <w:rsid w:val="00942655"/>
    <w:rsid w:val="009429EB"/>
    <w:rsid w:val="009468C3"/>
    <w:rsid w:val="00946A5A"/>
    <w:rsid w:val="00947345"/>
    <w:rsid w:val="00960C4F"/>
    <w:rsid w:val="00961360"/>
    <w:rsid w:val="009642EB"/>
    <w:rsid w:val="00965AC5"/>
    <w:rsid w:val="0096707A"/>
    <w:rsid w:val="0097134D"/>
    <w:rsid w:val="009869E1"/>
    <w:rsid w:val="0099335A"/>
    <w:rsid w:val="009934FC"/>
    <w:rsid w:val="00995E69"/>
    <w:rsid w:val="0099637D"/>
    <w:rsid w:val="009A2880"/>
    <w:rsid w:val="009A612A"/>
    <w:rsid w:val="009A752F"/>
    <w:rsid w:val="009B01A9"/>
    <w:rsid w:val="009C1547"/>
    <w:rsid w:val="009C32A6"/>
    <w:rsid w:val="009D27B0"/>
    <w:rsid w:val="009D2E9C"/>
    <w:rsid w:val="009F1B4D"/>
    <w:rsid w:val="00A007DE"/>
    <w:rsid w:val="00A01D6B"/>
    <w:rsid w:val="00A03577"/>
    <w:rsid w:val="00A03828"/>
    <w:rsid w:val="00A0434B"/>
    <w:rsid w:val="00A05B27"/>
    <w:rsid w:val="00A1524F"/>
    <w:rsid w:val="00A2414F"/>
    <w:rsid w:val="00A26F31"/>
    <w:rsid w:val="00A34516"/>
    <w:rsid w:val="00A34CE2"/>
    <w:rsid w:val="00A3523D"/>
    <w:rsid w:val="00A45D14"/>
    <w:rsid w:val="00A46FC9"/>
    <w:rsid w:val="00A50FD0"/>
    <w:rsid w:val="00A5276F"/>
    <w:rsid w:val="00A54558"/>
    <w:rsid w:val="00A550C5"/>
    <w:rsid w:val="00A56343"/>
    <w:rsid w:val="00A56860"/>
    <w:rsid w:val="00A60DBA"/>
    <w:rsid w:val="00A61FB2"/>
    <w:rsid w:val="00A65D81"/>
    <w:rsid w:val="00A67DE7"/>
    <w:rsid w:val="00A73E56"/>
    <w:rsid w:val="00A74A0B"/>
    <w:rsid w:val="00A821C0"/>
    <w:rsid w:val="00A879C7"/>
    <w:rsid w:val="00A917D6"/>
    <w:rsid w:val="00A94B55"/>
    <w:rsid w:val="00A95DD6"/>
    <w:rsid w:val="00AA52E0"/>
    <w:rsid w:val="00AA63BF"/>
    <w:rsid w:val="00AB0D38"/>
    <w:rsid w:val="00AB1610"/>
    <w:rsid w:val="00AB1C0B"/>
    <w:rsid w:val="00AC185F"/>
    <w:rsid w:val="00AC636E"/>
    <w:rsid w:val="00AC6D41"/>
    <w:rsid w:val="00ACFAB7"/>
    <w:rsid w:val="00AE1445"/>
    <w:rsid w:val="00AE26BB"/>
    <w:rsid w:val="00AE4724"/>
    <w:rsid w:val="00AE5BF2"/>
    <w:rsid w:val="00AE6C80"/>
    <w:rsid w:val="00AF2772"/>
    <w:rsid w:val="00AF27C3"/>
    <w:rsid w:val="00AF3F4C"/>
    <w:rsid w:val="00AF652A"/>
    <w:rsid w:val="00B00088"/>
    <w:rsid w:val="00B011BA"/>
    <w:rsid w:val="00B02678"/>
    <w:rsid w:val="00B03393"/>
    <w:rsid w:val="00B04946"/>
    <w:rsid w:val="00B067E7"/>
    <w:rsid w:val="00B13640"/>
    <w:rsid w:val="00B17C19"/>
    <w:rsid w:val="00B20EC8"/>
    <w:rsid w:val="00B211CF"/>
    <w:rsid w:val="00B21F13"/>
    <w:rsid w:val="00B22F90"/>
    <w:rsid w:val="00B23D96"/>
    <w:rsid w:val="00B247BA"/>
    <w:rsid w:val="00B24F45"/>
    <w:rsid w:val="00B25096"/>
    <w:rsid w:val="00B272BE"/>
    <w:rsid w:val="00B32F1B"/>
    <w:rsid w:val="00B33F7E"/>
    <w:rsid w:val="00B35B0D"/>
    <w:rsid w:val="00B404BF"/>
    <w:rsid w:val="00B41508"/>
    <w:rsid w:val="00B42BCF"/>
    <w:rsid w:val="00B44D35"/>
    <w:rsid w:val="00B51BCD"/>
    <w:rsid w:val="00B53402"/>
    <w:rsid w:val="00B61383"/>
    <w:rsid w:val="00B6203B"/>
    <w:rsid w:val="00B7006B"/>
    <w:rsid w:val="00B71727"/>
    <w:rsid w:val="00B75423"/>
    <w:rsid w:val="00B759A4"/>
    <w:rsid w:val="00B7717C"/>
    <w:rsid w:val="00B8018A"/>
    <w:rsid w:val="00B802DF"/>
    <w:rsid w:val="00B81D0B"/>
    <w:rsid w:val="00B90A9B"/>
    <w:rsid w:val="00B90AEC"/>
    <w:rsid w:val="00B91A13"/>
    <w:rsid w:val="00BA03DF"/>
    <w:rsid w:val="00BA2405"/>
    <w:rsid w:val="00BA7B65"/>
    <w:rsid w:val="00BB27B8"/>
    <w:rsid w:val="00BB34CC"/>
    <w:rsid w:val="00BB72DD"/>
    <w:rsid w:val="00BC1737"/>
    <w:rsid w:val="00BC4ACE"/>
    <w:rsid w:val="00BC59C5"/>
    <w:rsid w:val="00BE556B"/>
    <w:rsid w:val="00BE6915"/>
    <w:rsid w:val="00BF257D"/>
    <w:rsid w:val="00BF3885"/>
    <w:rsid w:val="00C13C5C"/>
    <w:rsid w:val="00C20DC6"/>
    <w:rsid w:val="00C257D9"/>
    <w:rsid w:val="00C25A17"/>
    <w:rsid w:val="00C25B15"/>
    <w:rsid w:val="00C269B7"/>
    <w:rsid w:val="00C322BE"/>
    <w:rsid w:val="00C33095"/>
    <w:rsid w:val="00C352EA"/>
    <w:rsid w:val="00C43C22"/>
    <w:rsid w:val="00C43D3A"/>
    <w:rsid w:val="00C54906"/>
    <w:rsid w:val="00C55389"/>
    <w:rsid w:val="00C64DFE"/>
    <w:rsid w:val="00C702DD"/>
    <w:rsid w:val="00C7286A"/>
    <w:rsid w:val="00C8029C"/>
    <w:rsid w:val="00C83F88"/>
    <w:rsid w:val="00C94D82"/>
    <w:rsid w:val="00C962F7"/>
    <w:rsid w:val="00C96518"/>
    <w:rsid w:val="00C979FD"/>
    <w:rsid w:val="00CA106F"/>
    <w:rsid w:val="00CA1848"/>
    <w:rsid w:val="00CA6B42"/>
    <w:rsid w:val="00CB7244"/>
    <w:rsid w:val="00CC129E"/>
    <w:rsid w:val="00CC6CE0"/>
    <w:rsid w:val="00CD57DC"/>
    <w:rsid w:val="00CE0E77"/>
    <w:rsid w:val="00CE4BAF"/>
    <w:rsid w:val="00CE5EC5"/>
    <w:rsid w:val="00CF1650"/>
    <w:rsid w:val="00D016B8"/>
    <w:rsid w:val="00D040B7"/>
    <w:rsid w:val="00D05846"/>
    <w:rsid w:val="00D1481C"/>
    <w:rsid w:val="00D21A91"/>
    <w:rsid w:val="00D21FA6"/>
    <w:rsid w:val="00D30EDE"/>
    <w:rsid w:val="00D327D9"/>
    <w:rsid w:val="00D32829"/>
    <w:rsid w:val="00D33A29"/>
    <w:rsid w:val="00D33FB4"/>
    <w:rsid w:val="00D427ED"/>
    <w:rsid w:val="00D43A95"/>
    <w:rsid w:val="00D468D0"/>
    <w:rsid w:val="00D469E7"/>
    <w:rsid w:val="00D50DCD"/>
    <w:rsid w:val="00D51639"/>
    <w:rsid w:val="00D54FE2"/>
    <w:rsid w:val="00D704C3"/>
    <w:rsid w:val="00D7064E"/>
    <w:rsid w:val="00D7107C"/>
    <w:rsid w:val="00D717A7"/>
    <w:rsid w:val="00D7291F"/>
    <w:rsid w:val="00D73B79"/>
    <w:rsid w:val="00D7451A"/>
    <w:rsid w:val="00D764B5"/>
    <w:rsid w:val="00D80BA6"/>
    <w:rsid w:val="00D83E31"/>
    <w:rsid w:val="00D86F5B"/>
    <w:rsid w:val="00D9280E"/>
    <w:rsid w:val="00D9632E"/>
    <w:rsid w:val="00DA0565"/>
    <w:rsid w:val="00DA53B7"/>
    <w:rsid w:val="00DA7A46"/>
    <w:rsid w:val="00DB0C64"/>
    <w:rsid w:val="00DB5F4F"/>
    <w:rsid w:val="00DC48CE"/>
    <w:rsid w:val="00DC4A1E"/>
    <w:rsid w:val="00DC6A13"/>
    <w:rsid w:val="00DC7D5E"/>
    <w:rsid w:val="00DC7F4B"/>
    <w:rsid w:val="00DD05B3"/>
    <w:rsid w:val="00DD539E"/>
    <w:rsid w:val="00DE509A"/>
    <w:rsid w:val="00DF139D"/>
    <w:rsid w:val="00DF40AF"/>
    <w:rsid w:val="00DF4145"/>
    <w:rsid w:val="00DF4C41"/>
    <w:rsid w:val="00DF525F"/>
    <w:rsid w:val="00DF67EE"/>
    <w:rsid w:val="00E00339"/>
    <w:rsid w:val="00E04382"/>
    <w:rsid w:val="00E065B6"/>
    <w:rsid w:val="00E11C30"/>
    <w:rsid w:val="00E12EBD"/>
    <w:rsid w:val="00E2017A"/>
    <w:rsid w:val="00E26E75"/>
    <w:rsid w:val="00E40E30"/>
    <w:rsid w:val="00E42DCB"/>
    <w:rsid w:val="00E44C1A"/>
    <w:rsid w:val="00E479CB"/>
    <w:rsid w:val="00E5531A"/>
    <w:rsid w:val="00E5677B"/>
    <w:rsid w:val="00E57A24"/>
    <w:rsid w:val="00E60503"/>
    <w:rsid w:val="00E61DD1"/>
    <w:rsid w:val="00E72E5C"/>
    <w:rsid w:val="00E7389E"/>
    <w:rsid w:val="00E74C4C"/>
    <w:rsid w:val="00E77BF9"/>
    <w:rsid w:val="00E856FE"/>
    <w:rsid w:val="00E8780B"/>
    <w:rsid w:val="00E90D10"/>
    <w:rsid w:val="00E93D33"/>
    <w:rsid w:val="00E95F8C"/>
    <w:rsid w:val="00EA1EDB"/>
    <w:rsid w:val="00EA23BD"/>
    <w:rsid w:val="00EA30E6"/>
    <w:rsid w:val="00EA3BDD"/>
    <w:rsid w:val="00EB0A09"/>
    <w:rsid w:val="00EC1961"/>
    <w:rsid w:val="00ED0414"/>
    <w:rsid w:val="00ED0A3E"/>
    <w:rsid w:val="00ED44FE"/>
    <w:rsid w:val="00ED6E11"/>
    <w:rsid w:val="00ED705E"/>
    <w:rsid w:val="00EE025F"/>
    <w:rsid w:val="00EE37DD"/>
    <w:rsid w:val="00EE4D8F"/>
    <w:rsid w:val="00EE6480"/>
    <w:rsid w:val="00EF205E"/>
    <w:rsid w:val="00F00615"/>
    <w:rsid w:val="00F02B36"/>
    <w:rsid w:val="00F032C5"/>
    <w:rsid w:val="00F04A7A"/>
    <w:rsid w:val="00F110A8"/>
    <w:rsid w:val="00F129D8"/>
    <w:rsid w:val="00F16004"/>
    <w:rsid w:val="00F17CA9"/>
    <w:rsid w:val="00F25783"/>
    <w:rsid w:val="00F26682"/>
    <w:rsid w:val="00F27001"/>
    <w:rsid w:val="00F275DF"/>
    <w:rsid w:val="00F27BE0"/>
    <w:rsid w:val="00F34070"/>
    <w:rsid w:val="00F373F1"/>
    <w:rsid w:val="00F4019F"/>
    <w:rsid w:val="00F426B8"/>
    <w:rsid w:val="00F44682"/>
    <w:rsid w:val="00F53632"/>
    <w:rsid w:val="00F564B1"/>
    <w:rsid w:val="00F60E43"/>
    <w:rsid w:val="00F628CC"/>
    <w:rsid w:val="00F633AC"/>
    <w:rsid w:val="00F71667"/>
    <w:rsid w:val="00F729DD"/>
    <w:rsid w:val="00F73993"/>
    <w:rsid w:val="00F73BCE"/>
    <w:rsid w:val="00F821C3"/>
    <w:rsid w:val="00F82935"/>
    <w:rsid w:val="00F83847"/>
    <w:rsid w:val="00F83E80"/>
    <w:rsid w:val="00F92A60"/>
    <w:rsid w:val="00F93817"/>
    <w:rsid w:val="00F95311"/>
    <w:rsid w:val="00F9584A"/>
    <w:rsid w:val="00F95D35"/>
    <w:rsid w:val="00F96B2A"/>
    <w:rsid w:val="00FA2683"/>
    <w:rsid w:val="00FA6A06"/>
    <w:rsid w:val="00FB12C7"/>
    <w:rsid w:val="00FB317F"/>
    <w:rsid w:val="00FB38EF"/>
    <w:rsid w:val="00FB47E0"/>
    <w:rsid w:val="00FB4851"/>
    <w:rsid w:val="00FB6AC1"/>
    <w:rsid w:val="00FB6FC9"/>
    <w:rsid w:val="00FC3A7A"/>
    <w:rsid w:val="00FC693F"/>
    <w:rsid w:val="00FC696E"/>
    <w:rsid w:val="00FC6FFA"/>
    <w:rsid w:val="00FC7B51"/>
    <w:rsid w:val="00FE5E51"/>
    <w:rsid w:val="00FF3452"/>
    <w:rsid w:val="00FF4742"/>
    <w:rsid w:val="00FF59D3"/>
    <w:rsid w:val="00FF7741"/>
    <w:rsid w:val="04BA6F94"/>
    <w:rsid w:val="060DD929"/>
    <w:rsid w:val="06380639"/>
    <w:rsid w:val="08A3F324"/>
    <w:rsid w:val="0E7DD58E"/>
    <w:rsid w:val="12F31819"/>
    <w:rsid w:val="154090BB"/>
    <w:rsid w:val="15A286F0"/>
    <w:rsid w:val="15EEC9B6"/>
    <w:rsid w:val="165EBFAD"/>
    <w:rsid w:val="1B258123"/>
    <w:rsid w:val="1B30DDDB"/>
    <w:rsid w:val="1B8D7470"/>
    <w:rsid w:val="1DD5029F"/>
    <w:rsid w:val="226DE3CB"/>
    <w:rsid w:val="2313B88C"/>
    <w:rsid w:val="24F6E108"/>
    <w:rsid w:val="25D6043F"/>
    <w:rsid w:val="27EB7164"/>
    <w:rsid w:val="295451BB"/>
    <w:rsid w:val="2DBD38FA"/>
    <w:rsid w:val="31930D27"/>
    <w:rsid w:val="34F2E339"/>
    <w:rsid w:val="368CF55A"/>
    <w:rsid w:val="390A3026"/>
    <w:rsid w:val="3B2AEE97"/>
    <w:rsid w:val="3D56BF01"/>
    <w:rsid w:val="3F850AC2"/>
    <w:rsid w:val="4027B29C"/>
    <w:rsid w:val="41C3937C"/>
    <w:rsid w:val="431AD825"/>
    <w:rsid w:val="46004784"/>
    <w:rsid w:val="46A7BCDC"/>
    <w:rsid w:val="48057397"/>
    <w:rsid w:val="4C116FD4"/>
    <w:rsid w:val="5169820E"/>
    <w:rsid w:val="522C6103"/>
    <w:rsid w:val="52A84237"/>
    <w:rsid w:val="52DE1BAB"/>
    <w:rsid w:val="54A02151"/>
    <w:rsid w:val="578DE145"/>
    <w:rsid w:val="58C37DE1"/>
    <w:rsid w:val="5ABB3890"/>
    <w:rsid w:val="5B0E1735"/>
    <w:rsid w:val="5B7EBDF6"/>
    <w:rsid w:val="5E73FA73"/>
    <w:rsid w:val="60497D93"/>
    <w:rsid w:val="60A93382"/>
    <w:rsid w:val="612B3C24"/>
    <w:rsid w:val="61FC75B1"/>
    <w:rsid w:val="63E5E060"/>
    <w:rsid w:val="67FE53BF"/>
    <w:rsid w:val="68A328D6"/>
    <w:rsid w:val="6995EEDA"/>
    <w:rsid w:val="6A4BE54B"/>
    <w:rsid w:val="6AEBA1B9"/>
    <w:rsid w:val="6B1B38D9"/>
    <w:rsid w:val="6DDF7754"/>
    <w:rsid w:val="6DF416F2"/>
    <w:rsid w:val="6DF7845F"/>
    <w:rsid w:val="6EC095C2"/>
    <w:rsid w:val="6EC16A6B"/>
    <w:rsid w:val="71271793"/>
    <w:rsid w:val="747C7859"/>
    <w:rsid w:val="75F8F910"/>
    <w:rsid w:val="76756184"/>
    <w:rsid w:val="7767B1B2"/>
    <w:rsid w:val="78C3FF84"/>
    <w:rsid w:val="7F268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2BE5691"/>
  <w15:docId w15:val="{4A923C49-48AB-400E-99D7-E1E06EB26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557D4"/>
    <w:pPr>
      <w:spacing w:after="120" w:line="254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93E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3EA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93EA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93EA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593EA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</w:rPr>
  </w:style>
  <w:style w:type="paragraph" w:styleId="Heading6">
    <w:name w:val="heading 6"/>
    <w:basedOn w:val="Normal"/>
    <w:next w:val="Normal"/>
    <w:qFormat/>
    <w:rsid w:val="000A598B"/>
    <w:pPr>
      <w:keepNext/>
      <w:tabs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  <w:tab w:val="left" w:pos="10080"/>
        <w:tab w:val="left" w:pos="10440"/>
      </w:tabs>
      <w:jc w:val="center"/>
      <w:outlineLvl w:val="5"/>
    </w:pPr>
    <w:rPr>
      <w:rFonts w:ascii="Arial" w:hAnsi="Arial"/>
      <w:b/>
      <w:snapToGrid w:val="0"/>
      <w:color w:val="000000"/>
      <w:sz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3EA0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593EA0"/>
    <w:pPr>
      <w:tabs>
        <w:tab w:val="center" w:pos="4680"/>
        <w:tab w:val="right" w:pos="9360"/>
      </w:tabs>
      <w:spacing w:after="0" w:line="240" w:lineRule="auto"/>
    </w:pPr>
  </w:style>
  <w:style w:type="paragraph" w:styleId="DocumentMap">
    <w:name w:val="Document Map"/>
    <w:basedOn w:val="Normal"/>
    <w:semiHidden/>
    <w:rsid w:val="000A598B"/>
    <w:pPr>
      <w:shd w:val="clear" w:color="auto" w:fill="000080"/>
    </w:pPr>
    <w:rPr>
      <w:rFonts w:ascii="Tahoma" w:hAnsi="Tahoma"/>
    </w:rPr>
  </w:style>
  <w:style w:type="paragraph" w:styleId="ListParagraph">
    <w:name w:val="List Paragraph"/>
    <w:basedOn w:val="Normal"/>
    <w:uiPriority w:val="34"/>
    <w:qFormat/>
    <w:rsid w:val="00593EA0"/>
    <w:pPr>
      <w:ind w:left="720"/>
      <w:contextualSpacing/>
    </w:pPr>
  </w:style>
  <w:style w:type="character" w:styleId="Hyperlink">
    <w:name w:val="Hyperlink"/>
    <w:basedOn w:val="DefaultParagraphFont"/>
    <w:rsid w:val="003660A6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593EA0"/>
    <w:rPr>
      <w:rFonts w:asciiTheme="minorHAnsi" w:eastAsiaTheme="minorHAnsi" w:hAnsiTheme="minorHAnsi" w:cstheme="minorBidi"/>
      <w:sz w:val="22"/>
      <w:szCs w:val="22"/>
    </w:rPr>
  </w:style>
  <w:style w:type="paragraph" w:styleId="Revision">
    <w:name w:val="Revision"/>
    <w:hidden/>
    <w:uiPriority w:val="99"/>
    <w:semiHidden/>
    <w:rsid w:val="004C2139"/>
  </w:style>
  <w:style w:type="table" w:styleId="TableGrid">
    <w:name w:val="Table Grid"/>
    <w:basedOn w:val="TableNormal"/>
    <w:uiPriority w:val="39"/>
    <w:rsid w:val="00593EA0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basedOn w:val="DefaultParagraphFont"/>
    <w:uiPriority w:val="33"/>
    <w:qFormat/>
    <w:rsid w:val="00593EA0"/>
    <w:rPr>
      <w:b/>
      <w:bCs/>
      <w:i/>
      <w:iCs/>
      <w:spacing w:val="5"/>
    </w:rPr>
  </w:style>
  <w:style w:type="table" w:customStyle="1" w:styleId="DefaultTableStyle">
    <w:name w:val="Default Table Style"/>
    <w:basedOn w:val="TableNormal"/>
    <w:uiPriority w:val="99"/>
    <w:rsid w:val="00593EA0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 w:themeColor="background1" w:themeShade="80"/>
        <w:bottom w:val="single" w:sz="4" w:space="0" w:color="808080" w:themeColor="background1" w:themeShade="80"/>
        <w:insideH w:val="single" w:sz="4" w:space="0" w:color="808080" w:themeColor="background1" w:themeShade="80"/>
      </w:tblBorders>
      <w:tblCellMar>
        <w:top w:w="29" w:type="dxa"/>
        <w:left w:w="115" w:type="dxa"/>
        <w:bottom w:w="29" w:type="dxa"/>
        <w:right w:w="115" w:type="dxa"/>
      </w:tblCellMar>
    </w:tblPr>
    <w:tblStylePr w:type="firstRow">
      <w:rPr>
        <w:b/>
      </w:rPr>
    </w:tblStylePr>
    <w:tblStylePr w:type="lastRow">
      <w:rPr>
        <w:b/>
        <w:color w:val="FF0000"/>
      </w:rPr>
    </w:tblStylePr>
    <w:tblStylePr w:type="firstCol">
      <w:rPr>
        <w:b/>
      </w:rPr>
    </w:tblStylePr>
    <w:tblStylePr w:type="band1Vert">
      <w:tblPr/>
      <w:tcPr>
        <w:shd w:val="clear" w:color="auto" w:fill="D9D9D9" w:themeFill="background1" w:themeFillShade="D9"/>
      </w:tcPr>
    </w:tblStylePr>
    <w:tblStylePr w:type="band1Horz">
      <w:tblPr/>
      <w:tcPr>
        <w:shd w:val="clear" w:color="auto" w:fill="D9D9D9" w:themeFill="background1" w:themeFillShade="D9"/>
      </w:tcPr>
    </w:tblStylePr>
  </w:style>
  <w:style w:type="character" w:styleId="Emphasis">
    <w:name w:val="Emphasis"/>
    <w:basedOn w:val="DefaultParagraphFont"/>
    <w:uiPriority w:val="20"/>
    <w:qFormat/>
    <w:rsid w:val="00593EA0"/>
    <w:rPr>
      <w:i/>
      <w:iCs/>
    </w:rPr>
  </w:style>
  <w:style w:type="character" w:customStyle="1" w:styleId="HeaderChar">
    <w:name w:val="Header Char"/>
    <w:basedOn w:val="DefaultParagraphFont"/>
    <w:link w:val="Header"/>
    <w:uiPriority w:val="99"/>
    <w:rsid w:val="00593EA0"/>
    <w:rPr>
      <w:rFonts w:asciiTheme="minorHAnsi" w:eastAsiaTheme="minorHAnsi" w:hAnsiTheme="minorHAnsi" w:cstheme="minorBidi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93EA0"/>
    <w:rPr>
      <w:rFonts w:asciiTheme="majorHAnsi" w:eastAsiaTheme="majorEastAsia" w:hAnsiTheme="majorHAnsi" w:cstheme="majorBidi"/>
      <w:b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93EA0"/>
    <w:rPr>
      <w:rFonts w:asciiTheme="majorHAnsi" w:eastAsiaTheme="majorEastAsia" w:hAnsiTheme="majorHAnsi" w:cstheme="majorBidi"/>
      <w:b/>
      <w:sz w:val="3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93EA0"/>
    <w:rPr>
      <w:rFonts w:asciiTheme="majorHAnsi" w:eastAsiaTheme="majorEastAsia" w:hAnsiTheme="majorHAnsi" w:cstheme="majorBidi"/>
      <w:b/>
      <w:sz w:val="28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93EA0"/>
    <w:rPr>
      <w:rFonts w:asciiTheme="majorHAnsi" w:eastAsiaTheme="majorEastAsia" w:hAnsiTheme="majorHAnsi" w:cstheme="majorBidi"/>
      <w:i/>
      <w:iCs/>
      <w:sz w:val="24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rsid w:val="00593EA0"/>
    <w:rPr>
      <w:rFonts w:asciiTheme="majorHAnsi" w:eastAsiaTheme="majorEastAsia" w:hAnsiTheme="majorHAnsi" w:cstheme="majorBidi"/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593EA0"/>
    <w:rPr>
      <w:i/>
      <w:iCs/>
      <w:color w:val="808080" w:themeColor="background1" w:themeShade="8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3EA0"/>
    <w:pPr>
      <w:pBdr>
        <w:top w:val="single" w:sz="4" w:space="10" w:color="808080" w:themeColor="background1" w:themeShade="80"/>
        <w:bottom w:val="single" w:sz="4" w:space="10" w:color="808080" w:themeColor="background1" w:themeShade="80"/>
      </w:pBdr>
      <w:spacing w:before="360" w:after="360"/>
      <w:ind w:left="864" w:right="864"/>
      <w:jc w:val="center"/>
    </w:pPr>
    <w:rPr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3EA0"/>
    <w:rPr>
      <w:rFonts w:asciiTheme="minorHAnsi" w:eastAsiaTheme="minorHAnsi" w:hAnsiTheme="minorHAnsi" w:cstheme="minorBidi"/>
      <w:i/>
      <w:iCs/>
      <w:sz w:val="22"/>
      <w:szCs w:val="22"/>
    </w:rPr>
  </w:style>
  <w:style w:type="character" w:styleId="IntenseReference">
    <w:name w:val="Intense Reference"/>
    <w:basedOn w:val="DefaultParagraphFont"/>
    <w:uiPriority w:val="32"/>
    <w:qFormat/>
    <w:rsid w:val="00593EA0"/>
    <w:rPr>
      <w:b/>
      <w:bCs/>
      <w:smallCaps/>
      <w:color w:val="auto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593EA0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3EA0"/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</w:rPr>
  </w:style>
  <w:style w:type="character" w:styleId="Strong">
    <w:name w:val="Strong"/>
    <w:basedOn w:val="DefaultParagraphFont"/>
    <w:uiPriority w:val="22"/>
    <w:qFormat/>
    <w:rsid w:val="00593EA0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rsid w:val="00593EA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93EA0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styleId="SubtleEmphasis">
    <w:name w:val="Subtle Emphasis"/>
    <w:basedOn w:val="DefaultParagraphFont"/>
    <w:uiPriority w:val="19"/>
    <w:qFormat/>
    <w:rsid w:val="00593EA0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593EA0"/>
    <w:rPr>
      <w:smallCaps/>
      <w:color w:val="5A5A5A" w:themeColor="text1" w:themeTint="A5"/>
    </w:rPr>
  </w:style>
  <w:style w:type="paragraph" w:styleId="Title">
    <w:name w:val="Title"/>
    <w:basedOn w:val="Normal"/>
    <w:next w:val="Normal"/>
    <w:link w:val="TitleChar"/>
    <w:uiPriority w:val="10"/>
    <w:qFormat/>
    <w:rsid w:val="00593EA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3E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B23D96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semiHidden/>
    <w:unhideWhenUsed/>
    <w:rsid w:val="00CE5E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E5EC5"/>
    <w:rPr>
      <w:rFonts w:ascii="Segoe UI" w:eastAsiaTheme="minorHAnsi" w:hAnsi="Segoe UI" w:cs="Segoe UI"/>
      <w:sz w:val="18"/>
      <w:szCs w:val="18"/>
    </w:rPr>
  </w:style>
  <w:style w:type="character" w:styleId="CommentReference">
    <w:name w:val="annotation reference"/>
    <w:basedOn w:val="DefaultParagraphFont"/>
    <w:semiHidden/>
    <w:unhideWhenUsed/>
    <w:rsid w:val="00CE5EC5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E5E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CE5EC5"/>
    <w:rPr>
      <w:rFonts w:asciiTheme="minorHAnsi" w:eastAsiaTheme="minorHAnsi" w:hAnsiTheme="minorHAnsi" w:cstheme="minorBidi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E5E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E5EC5"/>
    <w:rPr>
      <w:rFonts w:asciiTheme="minorHAnsi" w:eastAsiaTheme="minorHAnsi" w:hAnsiTheme="minorHAnsi" w:cstheme="minorBid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3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Blank%20Documen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6b507fc2-4199-497a-bb8c-9944733fcdda">
      <Terms xmlns="http://schemas.microsoft.com/office/infopath/2007/PartnerControls"/>
    </lcf76f155ced4ddcb4097134ff3c332f>
    <TaxCatchAll xmlns="4492b532-2677-4d8a-b47a-69063f04cc0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C60B1542C3DF4AA82E3181FED56DC3" ma:contentTypeVersion="21" ma:contentTypeDescription="Create a new document." ma:contentTypeScope="" ma:versionID="1f3902249d10a40261a6d56d66453195">
  <xsd:schema xmlns:xsd="http://www.w3.org/2001/XMLSchema" xmlns:xs="http://www.w3.org/2001/XMLSchema" xmlns:p="http://schemas.microsoft.com/office/2006/metadata/properties" xmlns:ns1="http://schemas.microsoft.com/sharepoint/v3" xmlns:ns2="6b507fc2-4199-497a-bb8c-9944733fcdda" xmlns:ns3="4492b532-2677-4d8a-b47a-69063f04cc0c" targetNamespace="http://schemas.microsoft.com/office/2006/metadata/properties" ma:root="true" ma:fieldsID="9a16426b829892813a1c92ff767a6f78" ns1:_="" ns2:_="" ns3:_="">
    <xsd:import namespace="http://schemas.microsoft.com/sharepoint/v3"/>
    <xsd:import namespace="6b507fc2-4199-497a-bb8c-9944733fcdda"/>
    <xsd:import namespace="4492b532-2677-4d8a-b47a-69063f04cc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07fc2-4199-497a-bb8c-9944733fcd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8b927271-04cb-47a6-b69a-e5d130aa8b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92b532-2677-4d8a-b47a-69063f04cc0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4787d89a-67d8-4f01-8cba-4c7218d5d27e}" ma:internalName="TaxCatchAll" ma:showField="CatchAllData" ma:web="4492b532-2677-4d8a-b47a-69063f04cc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4C205-85D3-476F-95D0-309D79FC65B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b507fc2-4199-497a-bb8c-9944733fcdda"/>
    <ds:schemaRef ds:uri="4492b532-2677-4d8a-b47a-69063f04cc0c"/>
  </ds:schemaRefs>
</ds:datastoreItem>
</file>

<file path=customXml/itemProps2.xml><?xml version="1.0" encoding="utf-8"?>
<ds:datastoreItem xmlns:ds="http://schemas.openxmlformats.org/officeDocument/2006/customXml" ds:itemID="{72C0BCAD-408E-4E75-8174-6475843661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b507fc2-4199-497a-bb8c-9944733fcdda"/>
    <ds:schemaRef ds:uri="4492b532-2677-4d8a-b47a-69063f04cc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2ECB5E-9EB8-499E-AA3D-E381CC62492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891582-B39F-4F52-A5FE-631ACCCB0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Blank Document</Template>
  <TotalTime>0</TotalTime>
  <Pages>7</Pages>
  <Words>742</Words>
  <Characters>4234</Characters>
  <Application>Microsoft Office Word</Application>
  <DocSecurity>0</DocSecurity>
  <Lines>35</Lines>
  <Paragraphs>9</Paragraphs>
  <ScaleCrop>false</ScaleCrop>
  <Company>Volusia County Schools</Company>
  <LinksUpToDate>false</LinksUpToDate>
  <CharactersWithSpaces>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Tomorrow's Leaders Application</dc:title>
  <dc:creator>Volusia County Schools</dc:creator>
  <cp:lastModifiedBy>Parks, Stephanie C.</cp:lastModifiedBy>
  <cp:revision>42</cp:revision>
  <cp:lastPrinted>2026-06-25T20:04:00Z</cp:lastPrinted>
  <dcterms:created xsi:type="dcterms:W3CDTF">2026-06-22T20:55:00Z</dcterms:created>
  <dcterms:modified xsi:type="dcterms:W3CDTF">2026-07-21T20:22:00Z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0x0101001BC60B1542C3DF4AA82E3181FED56DC3</vt:lpwstr>
  </property>
  <property fmtid="{D5CDD505-2E9C-101B-9397-08002B2CF9AE}" pid="3" name="MediaServiceImageTags">
    <vt:lpwstr/>
  </property>
</Properties>
</file>